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E8413" w14:textId="77777777" w:rsidR="00BE740A" w:rsidRPr="00BE740A" w:rsidRDefault="00BE740A" w:rsidP="00BE740A">
      <w:pPr>
        <w:rPr>
          <w:rFonts w:ascii="Arial" w:hAnsi="Arial" w:cs="Arial"/>
        </w:rPr>
      </w:pPr>
      <w:bookmarkStart w:id="0" w:name="_GoBack"/>
      <w:bookmarkEnd w:id="0"/>
    </w:p>
    <w:p w14:paraId="302D7A3C" w14:textId="77777777" w:rsidR="00BE740A" w:rsidRDefault="00BE740A" w:rsidP="00BE740A">
      <w:pPr>
        <w:pStyle w:val="Title"/>
        <w:rPr>
          <w:rFonts w:ascii="Arial" w:hAnsi="Arial" w:cs="Arial"/>
        </w:rPr>
      </w:pPr>
      <w:r w:rsidRPr="00BE740A">
        <w:rPr>
          <w:rFonts w:ascii="Arial" w:hAnsi="Arial" w:cs="Arial"/>
        </w:rPr>
        <w:t xml:space="preserve">Equal Opportunities </w:t>
      </w:r>
    </w:p>
    <w:p w14:paraId="5BB72583" w14:textId="77777777" w:rsidR="00BE740A" w:rsidRPr="00BE740A" w:rsidRDefault="00BE740A" w:rsidP="00BE740A">
      <w:pPr>
        <w:pStyle w:val="Title"/>
        <w:rPr>
          <w:rFonts w:ascii="Arial" w:hAnsi="Arial" w:cs="Arial"/>
        </w:rPr>
      </w:pPr>
      <w:r w:rsidRPr="00BE740A">
        <w:rPr>
          <w:rFonts w:ascii="Arial" w:hAnsi="Arial" w:cs="Arial"/>
        </w:rPr>
        <w:t>Monitoring Form</w:t>
      </w:r>
    </w:p>
    <w:p w14:paraId="1C270B01" w14:textId="5C563930" w:rsidR="00BE740A" w:rsidRPr="00BE740A" w:rsidRDefault="00BE740A" w:rsidP="00BE740A">
      <w:pPr>
        <w:rPr>
          <w:rFonts w:ascii="Arial" w:hAnsi="Arial" w:cs="Arial"/>
        </w:rPr>
      </w:pPr>
      <w:r w:rsidRPr="00BE740A">
        <w:rPr>
          <w:rFonts w:ascii="Arial" w:hAnsi="Arial" w:cs="Arial"/>
        </w:rPr>
        <w:t xml:space="preserve">darts strives to achieve equal opportunities in our recruitment procedure, welcoming applications from people of any colour, race, </w:t>
      </w:r>
      <w:r w:rsidR="0069776F">
        <w:rPr>
          <w:rFonts w:ascii="Arial" w:hAnsi="Arial" w:cs="Arial"/>
        </w:rPr>
        <w:t xml:space="preserve">gender, </w:t>
      </w:r>
      <w:r w:rsidRPr="00BE740A">
        <w:rPr>
          <w:rFonts w:ascii="Arial" w:hAnsi="Arial" w:cs="Arial"/>
        </w:rPr>
        <w:t>nationality, ethnic origin, religion, socio-economic background, marital status, sex, sexual orientation, age or disability</w:t>
      </w:r>
      <w:r w:rsidR="00425CBC">
        <w:rPr>
          <w:rFonts w:ascii="Arial" w:hAnsi="Arial" w:cs="Arial"/>
        </w:rPr>
        <w:t xml:space="preserve"> </w:t>
      </w:r>
      <w:r w:rsidRPr="00BE740A">
        <w:rPr>
          <w:rFonts w:ascii="Arial" w:hAnsi="Arial" w:cs="Arial"/>
        </w:rPr>
        <w:t>. Recruitment and selection procedures are monitored to ensure that individuals are selected on merit and that there is no unfair treatment.</w:t>
      </w:r>
    </w:p>
    <w:p w14:paraId="20DDD4DF" w14:textId="77777777" w:rsidR="00BE740A" w:rsidRPr="00BE740A" w:rsidRDefault="00BE740A" w:rsidP="00BE740A">
      <w:pPr>
        <w:rPr>
          <w:rFonts w:ascii="Arial" w:hAnsi="Arial" w:cs="Arial"/>
        </w:rPr>
      </w:pPr>
    </w:p>
    <w:p w14:paraId="793C28A1" w14:textId="77777777" w:rsidR="00BE740A" w:rsidRPr="00BE740A" w:rsidRDefault="00BE740A" w:rsidP="00BE740A">
      <w:pPr>
        <w:rPr>
          <w:rFonts w:ascii="Arial" w:hAnsi="Arial" w:cs="Arial"/>
        </w:rPr>
      </w:pPr>
      <w:r w:rsidRPr="00BE740A">
        <w:rPr>
          <w:rFonts w:ascii="Arial" w:hAnsi="Arial" w:cs="Arial"/>
        </w:rPr>
        <w:t>The information will be used for monitoring purposes only and will be handled separately from your application.</w:t>
      </w:r>
    </w:p>
    <w:p w14:paraId="13EF9C7B" w14:textId="77777777" w:rsidR="00BE740A" w:rsidRPr="00BE740A" w:rsidRDefault="00BE740A" w:rsidP="00BE740A">
      <w:pPr>
        <w:rPr>
          <w:rFonts w:ascii="Arial" w:hAnsi="Arial" w:cs="Arial"/>
        </w:rPr>
      </w:pPr>
    </w:p>
    <w:p w14:paraId="6A52D50D" w14:textId="77777777" w:rsidR="00BE740A" w:rsidRPr="00BE740A" w:rsidRDefault="00BE740A" w:rsidP="00BE740A">
      <w:pPr>
        <w:rPr>
          <w:rFonts w:ascii="Arial" w:hAnsi="Arial" w:cs="Arial"/>
        </w:rPr>
      </w:pPr>
      <w:r w:rsidRPr="00BE740A">
        <w:rPr>
          <w:rFonts w:ascii="Arial" w:hAnsi="Arial" w:cs="Arial"/>
        </w:rPr>
        <w:t>Please complete the form and return it with your application. However, you may choose not to complete this form, or not to answer specific questions.</w:t>
      </w:r>
    </w:p>
    <w:p w14:paraId="06C440AC" w14:textId="77777777" w:rsidR="00BE740A" w:rsidRPr="00BE740A" w:rsidRDefault="00BE740A" w:rsidP="00BE740A">
      <w:pPr>
        <w:rPr>
          <w:rFonts w:ascii="Arial" w:hAnsi="Arial" w:cs="Arial"/>
        </w:rPr>
      </w:pPr>
    </w:p>
    <w:p w14:paraId="31F1BE02" w14:textId="77777777" w:rsidR="00BE740A" w:rsidRPr="00BE740A" w:rsidRDefault="00BE740A" w:rsidP="00BE740A">
      <w:pPr>
        <w:rPr>
          <w:rFonts w:ascii="Arial" w:hAnsi="Arial" w:cs="Arial"/>
        </w:rPr>
      </w:pPr>
      <w:r w:rsidRPr="00BE740A">
        <w:rPr>
          <w:rFonts w:ascii="Arial" w:hAnsi="Arial" w:cs="Arial"/>
        </w:rPr>
        <w:t>1. How would you describe your gender identity?</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2908F85B" w14:textId="77777777" w:rsidTr="00FF02F1">
        <w:trPr>
          <w:tblHeader/>
        </w:trPr>
        <w:tc>
          <w:tcPr>
            <w:tcW w:w="6774" w:type="dxa"/>
            <w:shd w:val="clear" w:color="auto" w:fill="FFB1B8" w:themeFill="background2"/>
          </w:tcPr>
          <w:p w14:paraId="22131D0F"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524E831E"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0EB4999D" w14:textId="77777777" w:rsidTr="00FF02F1">
        <w:trPr>
          <w:trHeight w:val="301"/>
        </w:trPr>
        <w:tc>
          <w:tcPr>
            <w:tcW w:w="6774" w:type="dxa"/>
            <w:shd w:val="clear" w:color="auto" w:fill="F9F2EC" w:themeFill="accent2"/>
          </w:tcPr>
          <w:p w14:paraId="582C8875" w14:textId="77777777" w:rsidR="00BE740A" w:rsidRPr="00BE740A" w:rsidRDefault="00BE740A" w:rsidP="00FF02F1">
            <w:pPr>
              <w:rPr>
                <w:rFonts w:ascii="Arial" w:hAnsi="Arial" w:cs="Arial"/>
                <w:sz w:val="20"/>
              </w:rPr>
            </w:pPr>
            <w:r w:rsidRPr="00BE740A">
              <w:rPr>
                <w:rFonts w:ascii="Arial" w:hAnsi="Arial" w:cs="Arial"/>
              </w:rPr>
              <w:t>Female / Trans female</w:t>
            </w:r>
          </w:p>
        </w:tc>
        <w:tc>
          <w:tcPr>
            <w:tcW w:w="1418" w:type="dxa"/>
            <w:shd w:val="clear" w:color="auto" w:fill="F9F2EC" w:themeFill="accent2"/>
          </w:tcPr>
          <w:p w14:paraId="3F7BE2B2" w14:textId="4C50BAD6" w:rsidR="00BE740A" w:rsidRPr="00BE740A" w:rsidRDefault="00BE740A" w:rsidP="00FF02F1">
            <w:pPr>
              <w:rPr>
                <w:rFonts w:ascii="Arial" w:hAnsi="Arial" w:cs="Arial"/>
                <w:sz w:val="20"/>
              </w:rPr>
            </w:pPr>
          </w:p>
        </w:tc>
      </w:tr>
      <w:tr w:rsidR="00BE740A" w:rsidRPr="00BE740A" w14:paraId="63FF5377" w14:textId="77777777" w:rsidTr="00FF02F1">
        <w:trPr>
          <w:trHeight w:val="301"/>
        </w:trPr>
        <w:tc>
          <w:tcPr>
            <w:tcW w:w="6774" w:type="dxa"/>
            <w:shd w:val="clear" w:color="auto" w:fill="F9F2EC" w:themeFill="accent2"/>
          </w:tcPr>
          <w:p w14:paraId="4175D26F" w14:textId="77777777" w:rsidR="00BE740A" w:rsidRPr="00BE740A" w:rsidRDefault="00BE740A" w:rsidP="00FF02F1">
            <w:pPr>
              <w:rPr>
                <w:rFonts w:ascii="Arial" w:hAnsi="Arial" w:cs="Arial"/>
              </w:rPr>
            </w:pPr>
            <w:r w:rsidRPr="00BE740A">
              <w:rPr>
                <w:rFonts w:ascii="Arial" w:hAnsi="Arial" w:cs="Arial"/>
              </w:rPr>
              <w:t>Male / Trans male</w:t>
            </w:r>
          </w:p>
        </w:tc>
        <w:tc>
          <w:tcPr>
            <w:tcW w:w="1418" w:type="dxa"/>
            <w:shd w:val="clear" w:color="auto" w:fill="F9F2EC" w:themeFill="accent2"/>
          </w:tcPr>
          <w:p w14:paraId="6016C137" w14:textId="77777777" w:rsidR="00BE740A" w:rsidRPr="00BE740A" w:rsidRDefault="00BE740A" w:rsidP="00FF02F1">
            <w:pPr>
              <w:rPr>
                <w:rFonts w:ascii="Arial" w:hAnsi="Arial" w:cs="Arial"/>
                <w:sz w:val="20"/>
              </w:rPr>
            </w:pPr>
          </w:p>
        </w:tc>
      </w:tr>
      <w:tr w:rsidR="00BE740A" w:rsidRPr="00BE740A" w14:paraId="516F76A2" w14:textId="77777777" w:rsidTr="00FF02F1">
        <w:trPr>
          <w:trHeight w:val="301"/>
        </w:trPr>
        <w:tc>
          <w:tcPr>
            <w:tcW w:w="6774" w:type="dxa"/>
            <w:shd w:val="clear" w:color="auto" w:fill="F9F2EC" w:themeFill="accent2"/>
          </w:tcPr>
          <w:p w14:paraId="5531D911" w14:textId="77777777" w:rsidR="00BE740A" w:rsidRPr="00BE740A" w:rsidRDefault="00BE740A" w:rsidP="00FF02F1">
            <w:pPr>
              <w:rPr>
                <w:rFonts w:ascii="Arial" w:hAnsi="Arial" w:cs="Arial"/>
              </w:rPr>
            </w:pPr>
            <w:r w:rsidRPr="00BE740A">
              <w:rPr>
                <w:rFonts w:ascii="Arial" w:hAnsi="Arial" w:cs="Arial"/>
              </w:rPr>
              <w:t>Non-binary</w:t>
            </w:r>
          </w:p>
        </w:tc>
        <w:tc>
          <w:tcPr>
            <w:tcW w:w="1418" w:type="dxa"/>
            <w:shd w:val="clear" w:color="auto" w:fill="F9F2EC" w:themeFill="accent2"/>
          </w:tcPr>
          <w:p w14:paraId="74613D09" w14:textId="77777777" w:rsidR="00BE740A" w:rsidRPr="00BE740A" w:rsidRDefault="00BE740A" w:rsidP="00FF02F1">
            <w:pPr>
              <w:rPr>
                <w:rFonts w:ascii="Arial" w:hAnsi="Arial" w:cs="Arial"/>
                <w:sz w:val="20"/>
              </w:rPr>
            </w:pPr>
          </w:p>
        </w:tc>
      </w:tr>
      <w:tr w:rsidR="00BE740A" w:rsidRPr="00BE740A" w14:paraId="263139D2" w14:textId="77777777" w:rsidTr="00FF02F1">
        <w:trPr>
          <w:trHeight w:val="301"/>
        </w:trPr>
        <w:tc>
          <w:tcPr>
            <w:tcW w:w="6774" w:type="dxa"/>
            <w:shd w:val="clear" w:color="auto" w:fill="F9F2EC" w:themeFill="accent2"/>
          </w:tcPr>
          <w:p w14:paraId="3C270223"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3F89D806" w14:textId="77777777" w:rsidR="00BE740A" w:rsidRPr="00BE740A" w:rsidRDefault="00BE740A" w:rsidP="00FF02F1">
            <w:pPr>
              <w:rPr>
                <w:rFonts w:ascii="Arial" w:hAnsi="Arial" w:cs="Arial"/>
                <w:sz w:val="20"/>
              </w:rPr>
            </w:pPr>
          </w:p>
        </w:tc>
      </w:tr>
    </w:tbl>
    <w:p w14:paraId="4983E662" w14:textId="77777777" w:rsidR="00BE740A" w:rsidRPr="00BE740A" w:rsidRDefault="00BE740A" w:rsidP="00BE740A">
      <w:pPr>
        <w:rPr>
          <w:rFonts w:ascii="Arial" w:hAnsi="Arial" w:cs="Arial"/>
        </w:rPr>
      </w:pPr>
    </w:p>
    <w:p w14:paraId="642A272C" w14:textId="77777777" w:rsidR="00BE740A" w:rsidRPr="00BE740A" w:rsidRDefault="00BE740A" w:rsidP="00BE740A">
      <w:pPr>
        <w:rPr>
          <w:rFonts w:ascii="Arial" w:hAnsi="Arial" w:cs="Arial"/>
        </w:rPr>
      </w:pPr>
      <w:r w:rsidRPr="00BE740A">
        <w:rPr>
          <w:rFonts w:ascii="Arial" w:hAnsi="Arial" w:cs="Arial"/>
        </w:rPr>
        <w:t>2. Do you consider your gender identity to be different to the sex you were assumed to be at birth?</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000CC364" w14:textId="77777777" w:rsidTr="00FF02F1">
        <w:trPr>
          <w:tblHeader/>
        </w:trPr>
        <w:tc>
          <w:tcPr>
            <w:tcW w:w="6774" w:type="dxa"/>
            <w:shd w:val="clear" w:color="auto" w:fill="FFB1B8" w:themeFill="background2"/>
          </w:tcPr>
          <w:p w14:paraId="402DC091"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36413EA3"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57B5D05F" w14:textId="77777777" w:rsidTr="00FF02F1">
        <w:trPr>
          <w:trHeight w:val="301"/>
        </w:trPr>
        <w:tc>
          <w:tcPr>
            <w:tcW w:w="6774" w:type="dxa"/>
            <w:shd w:val="clear" w:color="auto" w:fill="F9F2EC" w:themeFill="accent2"/>
          </w:tcPr>
          <w:p w14:paraId="04B09472" w14:textId="77777777" w:rsidR="00BE740A" w:rsidRPr="00BE740A" w:rsidRDefault="00BE740A" w:rsidP="00FF02F1">
            <w:pPr>
              <w:rPr>
                <w:rFonts w:ascii="Arial" w:hAnsi="Arial" w:cs="Arial"/>
                <w:sz w:val="20"/>
              </w:rPr>
            </w:pPr>
            <w:r w:rsidRPr="00BE740A">
              <w:rPr>
                <w:rFonts w:ascii="Arial" w:hAnsi="Arial" w:cs="Arial"/>
              </w:rPr>
              <w:t>Yes</w:t>
            </w:r>
          </w:p>
        </w:tc>
        <w:tc>
          <w:tcPr>
            <w:tcW w:w="1418" w:type="dxa"/>
            <w:shd w:val="clear" w:color="auto" w:fill="F9F2EC" w:themeFill="accent2"/>
          </w:tcPr>
          <w:p w14:paraId="053B86FA" w14:textId="77777777" w:rsidR="00BE740A" w:rsidRPr="00BE740A" w:rsidRDefault="00BE740A" w:rsidP="00FF02F1">
            <w:pPr>
              <w:rPr>
                <w:rFonts w:ascii="Arial" w:hAnsi="Arial" w:cs="Arial"/>
                <w:sz w:val="20"/>
              </w:rPr>
            </w:pPr>
          </w:p>
        </w:tc>
      </w:tr>
      <w:tr w:rsidR="00BE740A" w:rsidRPr="00BE740A" w14:paraId="3792FBC0" w14:textId="77777777" w:rsidTr="00FF02F1">
        <w:trPr>
          <w:trHeight w:val="301"/>
        </w:trPr>
        <w:tc>
          <w:tcPr>
            <w:tcW w:w="6774" w:type="dxa"/>
            <w:shd w:val="clear" w:color="auto" w:fill="F9F2EC" w:themeFill="accent2"/>
          </w:tcPr>
          <w:p w14:paraId="7507B2F4" w14:textId="77777777" w:rsidR="00BE740A" w:rsidRPr="00BE740A" w:rsidRDefault="00BE740A" w:rsidP="00FF02F1">
            <w:pPr>
              <w:rPr>
                <w:rFonts w:ascii="Arial" w:hAnsi="Arial" w:cs="Arial"/>
              </w:rPr>
            </w:pPr>
            <w:r w:rsidRPr="00BE740A">
              <w:rPr>
                <w:rFonts w:ascii="Arial" w:hAnsi="Arial" w:cs="Arial"/>
              </w:rPr>
              <w:t>No</w:t>
            </w:r>
          </w:p>
        </w:tc>
        <w:tc>
          <w:tcPr>
            <w:tcW w:w="1418" w:type="dxa"/>
            <w:shd w:val="clear" w:color="auto" w:fill="F9F2EC" w:themeFill="accent2"/>
          </w:tcPr>
          <w:p w14:paraId="43693E97" w14:textId="7E7E7331" w:rsidR="00BE740A" w:rsidRPr="00BE740A" w:rsidRDefault="00BE740A" w:rsidP="00FF02F1">
            <w:pPr>
              <w:rPr>
                <w:rFonts w:ascii="Arial" w:hAnsi="Arial" w:cs="Arial"/>
                <w:sz w:val="20"/>
              </w:rPr>
            </w:pPr>
          </w:p>
        </w:tc>
      </w:tr>
      <w:tr w:rsidR="00BE740A" w:rsidRPr="00BE740A" w14:paraId="55A0A1B1" w14:textId="77777777" w:rsidTr="00FF02F1">
        <w:trPr>
          <w:trHeight w:val="301"/>
        </w:trPr>
        <w:tc>
          <w:tcPr>
            <w:tcW w:w="6774" w:type="dxa"/>
            <w:shd w:val="clear" w:color="auto" w:fill="F9F2EC" w:themeFill="accent2"/>
          </w:tcPr>
          <w:p w14:paraId="1CD0C6E0"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106A35DA" w14:textId="77777777" w:rsidR="00BE740A" w:rsidRPr="00BE740A" w:rsidRDefault="00BE740A" w:rsidP="00FF02F1">
            <w:pPr>
              <w:rPr>
                <w:rFonts w:ascii="Arial" w:hAnsi="Arial" w:cs="Arial"/>
                <w:sz w:val="20"/>
              </w:rPr>
            </w:pPr>
          </w:p>
        </w:tc>
      </w:tr>
    </w:tbl>
    <w:p w14:paraId="0E67F7AB" w14:textId="77777777" w:rsidR="00BE740A" w:rsidRPr="00BE740A" w:rsidRDefault="00BE740A" w:rsidP="00BE740A">
      <w:pPr>
        <w:rPr>
          <w:rFonts w:ascii="Arial" w:hAnsi="Arial" w:cs="Arial"/>
        </w:rPr>
      </w:pPr>
    </w:p>
    <w:p w14:paraId="459511F8" w14:textId="77777777" w:rsidR="00BE740A" w:rsidRPr="00BE740A" w:rsidRDefault="00BE740A" w:rsidP="00BE740A">
      <w:pPr>
        <w:rPr>
          <w:rFonts w:ascii="Arial" w:hAnsi="Arial" w:cs="Arial"/>
        </w:rPr>
      </w:pPr>
    </w:p>
    <w:p w14:paraId="02DF2F70" w14:textId="77777777" w:rsidR="00BE740A" w:rsidRDefault="00BE740A" w:rsidP="00BE740A">
      <w:pPr>
        <w:rPr>
          <w:rFonts w:ascii="Arial" w:hAnsi="Arial" w:cs="Arial"/>
        </w:rPr>
      </w:pPr>
    </w:p>
    <w:p w14:paraId="472B9515" w14:textId="77777777" w:rsidR="00BE740A" w:rsidRPr="00BE740A" w:rsidRDefault="00BE740A" w:rsidP="00BE740A">
      <w:pPr>
        <w:rPr>
          <w:rFonts w:ascii="Arial" w:hAnsi="Arial" w:cs="Arial"/>
        </w:rPr>
      </w:pPr>
    </w:p>
    <w:p w14:paraId="6E0325B6" w14:textId="77777777" w:rsidR="00BE740A" w:rsidRPr="00BE740A" w:rsidRDefault="00BE740A" w:rsidP="00BE740A">
      <w:pPr>
        <w:rPr>
          <w:rFonts w:ascii="Arial" w:hAnsi="Arial" w:cs="Arial"/>
        </w:rPr>
      </w:pPr>
    </w:p>
    <w:p w14:paraId="09CABB38" w14:textId="77777777" w:rsidR="00BE740A" w:rsidRPr="00BE740A" w:rsidRDefault="00BE740A" w:rsidP="00BE740A">
      <w:pPr>
        <w:rPr>
          <w:rFonts w:ascii="Arial" w:hAnsi="Arial" w:cs="Arial"/>
        </w:rPr>
      </w:pPr>
      <w:r w:rsidRPr="00BE740A">
        <w:rPr>
          <w:rFonts w:ascii="Arial" w:hAnsi="Arial" w:cs="Arial"/>
        </w:rPr>
        <w:t>3. Which age range best describes you?</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70B794A2" w14:textId="77777777" w:rsidTr="00FF02F1">
        <w:trPr>
          <w:tblHeader/>
        </w:trPr>
        <w:tc>
          <w:tcPr>
            <w:tcW w:w="6774" w:type="dxa"/>
            <w:shd w:val="clear" w:color="auto" w:fill="FFB1B8" w:themeFill="background2"/>
          </w:tcPr>
          <w:p w14:paraId="417D0FD0"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75D46870"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221223F4" w14:textId="77777777" w:rsidTr="00FF02F1">
        <w:trPr>
          <w:trHeight w:val="301"/>
        </w:trPr>
        <w:tc>
          <w:tcPr>
            <w:tcW w:w="6774" w:type="dxa"/>
            <w:shd w:val="clear" w:color="auto" w:fill="F9F2EC" w:themeFill="accent2"/>
          </w:tcPr>
          <w:p w14:paraId="4DCE061C" w14:textId="77777777" w:rsidR="00BE740A" w:rsidRPr="00BE740A" w:rsidRDefault="00BE740A" w:rsidP="00FF02F1">
            <w:pPr>
              <w:rPr>
                <w:rFonts w:ascii="Arial" w:hAnsi="Arial" w:cs="Arial"/>
                <w:sz w:val="20"/>
              </w:rPr>
            </w:pPr>
            <w:r w:rsidRPr="00BE740A">
              <w:rPr>
                <w:rFonts w:ascii="Arial" w:hAnsi="Arial" w:cs="Arial"/>
              </w:rPr>
              <w:t>0-19</w:t>
            </w:r>
          </w:p>
        </w:tc>
        <w:tc>
          <w:tcPr>
            <w:tcW w:w="1418" w:type="dxa"/>
            <w:shd w:val="clear" w:color="auto" w:fill="F9F2EC" w:themeFill="accent2"/>
          </w:tcPr>
          <w:p w14:paraId="73CD325E" w14:textId="77777777" w:rsidR="00BE740A" w:rsidRPr="00BE740A" w:rsidRDefault="00BE740A" w:rsidP="00FF02F1">
            <w:pPr>
              <w:rPr>
                <w:rFonts w:ascii="Arial" w:hAnsi="Arial" w:cs="Arial"/>
                <w:sz w:val="20"/>
              </w:rPr>
            </w:pPr>
          </w:p>
        </w:tc>
      </w:tr>
      <w:tr w:rsidR="00BE740A" w:rsidRPr="00BE740A" w14:paraId="23021083" w14:textId="77777777" w:rsidTr="00FF02F1">
        <w:trPr>
          <w:trHeight w:val="301"/>
        </w:trPr>
        <w:tc>
          <w:tcPr>
            <w:tcW w:w="6774" w:type="dxa"/>
            <w:shd w:val="clear" w:color="auto" w:fill="F9F2EC" w:themeFill="accent2"/>
          </w:tcPr>
          <w:p w14:paraId="2CFA1F62" w14:textId="77777777" w:rsidR="00BE740A" w:rsidRPr="00BE740A" w:rsidRDefault="00BE740A" w:rsidP="00FF02F1">
            <w:pPr>
              <w:rPr>
                <w:rFonts w:ascii="Arial" w:hAnsi="Arial" w:cs="Arial"/>
              </w:rPr>
            </w:pPr>
            <w:r w:rsidRPr="00BE740A">
              <w:rPr>
                <w:rFonts w:ascii="Arial" w:hAnsi="Arial" w:cs="Arial"/>
              </w:rPr>
              <w:t>20-34</w:t>
            </w:r>
          </w:p>
        </w:tc>
        <w:tc>
          <w:tcPr>
            <w:tcW w:w="1418" w:type="dxa"/>
            <w:shd w:val="clear" w:color="auto" w:fill="F9F2EC" w:themeFill="accent2"/>
          </w:tcPr>
          <w:p w14:paraId="1292C0FB" w14:textId="7A392FE2" w:rsidR="00BE740A" w:rsidRPr="00BE740A" w:rsidRDefault="00BE740A" w:rsidP="00FF02F1">
            <w:pPr>
              <w:rPr>
                <w:rFonts w:ascii="Arial" w:hAnsi="Arial" w:cs="Arial"/>
                <w:sz w:val="20"/>
              </w:rPr>
            </w:pPr>
          </w:p>
        </w:tc>
      </w:tr>
      <w:tr w:rsidR="00BE740A" w:rsidRPr="00BE740A" w14:paraId="42EDF67F" w14:textId="77777777" w:rsidTr="00FF02F1">
        <w:trPr>
          <w:trHeight w:val="301"/>
        </w:trPr>
        <w:tc>
          <w:tcPr>
            <w:tcW w:w="6774" w:type="dxa"/>
            <w:shd w:val="clear" w:color="auto" w:fill="F9F2EC" w:themeFill="accent2"/>
          </w:tcPr>
          <w:p w14:paraId="21403554" w14:textId="77777777" w:rsidR="00BE740A" w:rsidRPr="00BE740A" w:rsidRDefault="00BE740A" w:rsidP="00FF02F1">
            <w:pPr>
              <w:rPr>
                <w:rFonts w:ascii="Arial" w:hAnsi="Arial" w:cs="Arial"/>
              </w:rPr>
            </w:pPr>
            <w:r w:rsidRPr="00BE740A">
              <w:rPr>
                <w:rFonts w:ascii="Arial" w:hAnsi="Arial" w:cs="Arial"/>
              </w:rPr>
              <w:t>35-49</w:t>
            </w:r>
          </w:p>
        </w:tc>
        <w:tc>
          <w:tcPr>
            <w:tcW w:w="1418" w:type="dxa"/>
            <w:shd w:val="clear" w:color="auto" w:fill="F9F2EC" w:themeFill="accent2"/>
          </w:tcPr>
          <w:p w14:paraId="374A92C9" w14:textId="77777777" w:rsidR="00BE740A" w:rsidRPr="00BE740A" w:rsidRDefault="00BE740A" w:rsidP="00FF02F1">
            <w:pPr>
              <w:rPr>
                <w:rFonts w:ascii="Arial" w:hAnsi="Arial" w:cs="Arial"/>
                <w:sz w:val="20"/>
              </w:rPr>
            </w:pPr>
          </w:p>
        </w:tc>
      </w:tr>
      <w:tr w:rsidR="00BE740A" w:rsidRPr="00BE740A" w14:paraId="22337871" w14:textId="77777777" w:rsidTr="00FF02F1">
        <w:trPr>
          <w:trHeight w:val="301"/>
        </w:trPr>
        <w:tc>
          <w:tcPr>
            <w:tcW w:w="6774" w:type="dxa"/>
            <w:shd w:val="clear" w:color="auto" w:fill="F9F2EC" w:themeFill="accent2"/>
          </w:tcPr>
          <w:p w14:paraId="3E1638EF" w14:textId="77777777" w:rsidR="00BE740A" w:rsidRPr="00BE740A" w:rsidRDefault="00BE740A" w:rsidP="00FF02F1">
            <w:pPr>
              <w:rPr>
                <w:rFonts w:ascii="Arial" w:hAnsi="Arial" w:cs="Arial"/>
              </w:rPr>
            </w:pPr>
            <w:r w:rsidRPr="00BE740A">
              <w:rPr>
                <w:rFonts w:ascii="Arial" w:hAnsi="Arial" w:cs="Arial"/>
              </w:rPr>
              <w:t>50-64</w:t>
            </w:r>
          </w:p>
        </w:tc>
        <w:tc>
          <w:tcPr>
            <w:tcW w:w="1418" w:type="dxa"/>
            <w:shd w:val="clear" w:color="auto" w:fill="F9F2EC" w:themeFill="accent2"/>
          </w:tcPr>
          <w:p w14:paraId="7592F7A5" w14:textId="77777777" w:rsidR="00BE740A" w:rsidRPr="00BE740A" w:rsidRDefault="00BE740A" w:rsidP="00FF02F1">
            <w:pPr>
              <w:rPr>
                <w:rFonts w:ascii="Arial" w:hAnsi="Arial" w:cs="Arial"/>
                <w:sz w:val="20"/>
              </w:rPr>
            </w:pPr>
          </w:p>
        </w:tc>
      </w:tr>
      <w:tr w:rsidR="00BE740A" w:rsidRPr="00BE740A" w14:paraId="7D96A022" w14:textId="77777777" w:rsidTr="00FF02F1">
        <w:trPr>
          <w:trHeight w:val="301"/>
        </w:trPr>
        <w:tc>
          <w:tcPr>
            <w:tcW w:w="6774" w:type="dxa"/>
            <w:shd w:val="clear" w:color="auto" w:fill="F9F2EC" w:themeFill="accent2"/>
          </w:tcPr>
          <w:p w14:paraId="2BA05880" w14:textId="77777777" w:rsidR="00BE740A" w:rsidRPr="00BE740A" w:rsidRDefault="00BE740A" w:rsidP="00FF02F1">
            <w:pPr>
              <w:rPr>
                <w:rFonts w:ascii="Arial" w:hAnsi="Arial" w:cs="Arial"/>
              </w:rPr>
            </w:pPr>
            <w:r w:rsidRPr="00BE740A">
              <w:rPr>
                <w:rFonts w:ascii="Arial" w:hAnsi="Arial" w:cs="Arial"/>
              </w:rPr>
              <w:t>65-74</w:t>
            </w:r>
          </w:p>
        </w:tc>
        <w:tc>
          <w:tcPr>
            <w:tcW w:w="1418" w:type="dxa"/>
            <w:shd w:val="clear" w:color="auto" w:fill="F9F2EC" w:themeFill="accent2"/>
          </w:tcPr>
          <w:p w14:paraId="416FEAFC" w14:textId="77777777" w:rsidR="00BE740A" w:rsidRPr="00BE740A" w:rsidRDefault="00BE740A" w:rsidP="00FF02F1">
            <w:pPr>
              <w:rPr>
                <w:rFonts w:ascii="Arial" w:hAnsi="Arial" w:cs="Arial"/>
                <w:sz w:val="20"/>
              </w:rPr>
            </w:pPr>
          </w:p>
        </w:tc>
      </w:tr>
      <w:tr w:rsidR="00BE740A" w:rsidRPr="00BE740A" w14:paraId="1A37D290" w14:textId="77777777" w:rsidTr="00FF02F1">
        <w:trPr>
          <w:trHeight w:val="301"/>
        </w:trPr>
        <w:tc>
          <w:tcPr>
            <w:tcW w:w="6774" w:type="dxa"/>
            <w:shd w:val="clear" w:color="auto" w:fill="F9F2EC" w:themeFill="accent2"/>
          </w:tcPr>
          <w:p w14:paraId="168A2959" w14:textId="77777777" w:rsidR="00BE740A" w:rsidRPr="00BE740A" w:rsidRDefault="00BE740A" w:rsidP="00FF02F1">
            <w:pPr>
              <w:rPr>
                <w:rFonts w:ascii="Arial" w:hAnsi="Arial" w:cs="Arial"/>
              </w:rPr>
            </w:pPr>
            <w:r w:rsidRPr="00BE740A">
              <w:rPr>
                <w:rFonts w:ascii="Arial" w:hAnsi="Arial" w:cs="Arial"/>
              </w:rPr>
              <w:t>75+</w:t>
            </w:r>
          </w:p>
        </w:tc>
        <w:tc>
          <w:tcPr>
            <w:tcW w:w="1418" w:type="dxa"/>
            <w:shd w:val="clear" w:color="auto" w:fill="F9F2EC" w:themeFill="accent2"/>
          </w:tcPr>
          <w:p w14:paraId="4D60EB83" w14:textId="77777777" w:rsidR="00BE740A" w:rsidRPr="00BE740A" w:rsidRDefault="00BE740A" w:rsidP="00FF02F1">
            <w:pPr>
              <w:rPr>
                <w:rFonts w:ascii="Arial" w:hAnsi="Arial" w:cs="Arial"/>
                <w:sz w:val="20"/>
              </w:rPr>
            </w:pPr>
          </w:p>
        </w:tc>
      </w:tr>
      <w:tr w:rsidR="00BE740A" w:rsidRPr="00BE740A" w14:paraId="52478A75" w14:textId="77777777" w:rsidTr="00FF02F1">
        <w:trPr>
          <w:trHeight w:val="301"/>
        </w:trPr>
        <w:tc>
          <w:tcPr>
            <w:tcW w:w="6774" w:type="dxa"/>
            <w:shd w:val="clear" w:color="auto" w:fill="F9F2EC" w:themeFill="accent2"/>
          </w:tcPr>
          <w:p w14:paraId="6A95AD36"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0B22D4BA" w14:textId="77777777" w:rsidR="00BE740A" w:rsidRPr="00BE740A" w:rsidRDefault="00BE740A" w:rsidP="00FF02F1">
            <w:pPr>
              <w:rPr>
                <w:rFonts w:ascii="Arial" w:hAnsi="Arial" w:cs="Arial"/>
                <w:sz w:val="20"/>
              </w:rPr>
            </w:pPr>
          </w:p>
        </w:tc>
      </w:tr>
    </w:tbl>
    <w:p w14:paraId="1D978EC3" w14:textId="77777777" w:rsidR="00BE740A" w:rsidRPr="00BE740A" w:rsidRDefault="00BE740A" w:rsidP="00BE740A">
      <w:pPr>
        <w:rPr>
          <w:rFonts w:ascii="Arial" w:hAnsi="Arial" w:cs="Arial"/>
        </w:rPr>
      </w:pPr>
    </w:p>
    <w:p w14:paraId="5A4C83AA" w14:textId="0C1AD7E1" w:rsidR="00BE740A" w:rsidRPr="00BE740A" w:rsidRDefault="00BE740A" w:rsidP="00BE740A">
      <w:pPr>
        <w:rPr>
          <w:rFonts w:ascii="Arial" w:hAnsi="Arial" w:cs="Arial"/>
        </w:rPr>
      </w:pPr>
      <w:r w:rsidRPr="00BE740A">
        <w:rPr>
          <w:rFonts w:ascii="Arial" w:hAnsi="Arial" w:cs="Arial"/>
        </w:rPr>
        <w:t xml:space="preserve">4. </w:t>
      </w:r>
      <w:r w:rsidR="00425CBC">
        <w:rPr>
          <w:rFonts w:ascii="Arial" w:hAnsi="Arial" w:cs="Arial"/>
        </w:rPr>
        <w:t>Do you consider yourself to be</w:t>
      </w:r>
      <w:r w:rsidRPr="00BE740A">
        <w:rPr>
          <w:rFonts w:ascii="Arial" w:hAnsi="Arial" w:cs="Arial"/>
        </w:rPr>
        <w:t xml:space="preserve"> </w:t>
      </w:r>
      <w:r w:rsidR="00425CBC" w:rsidRPr="00425CBC">
        <w:rPr>
          <w:rFonts w:ascii="Arial" w:hAnsi="Arial" w:cs="Arial"/>
        </w:rPr>
        <w:t>d/Deaf and</w:t>
      </w:r>
      <w:r w:rsidR="00425CBC">
        <w:rPr>
          <w:rFonts w:ascii="Arial" w:hAnsi="Arial" w:cs="Arial"/>
        </w:rPr>
        <w:t>/or</w:t>
      </w:r>
      <w:r w:rsidR="00425CBC" w:rsidRPr="00425CBC">
        <w:rPr>
          <w:rFonts w:ascii="Arial" w:hAnsi="Arial" w:cs="Arial"/>
        </w:rPr>
        <w:t xml:space="preserve"> Disabled</w:t>
      </w:r>
      <w:r w:rsidRPr="00BE740A">
        <w:rPr>
          <w:rFonts w:ascii="Arial" w:hAnsi="Arial" w:cs="Arial"/>
        </w:rPr>
        <w:t>, or have a long-term health condition?</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4F9BB2D5" w14:textId="77777777" w:rsidTr="00FF02F1">
        <w:trPr>
          <w:tblHeader/>
        </w:trPr>
        <w:tc>
          <w:tcPr>
            <w:tcW w:w="6774" w:type="dxa"/>
            <w:shd w:val="clear" w:color="auto" w:fill="FFB1B8" w:themeFill="background2"/>
          </w:tcPr>
          <w:p w14:paraId="4463ECC5"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487F1D81"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0EB814F0" w14:textId="77777777" w:rsidTr="00FF02F1">
        <w:trPr>
          <w:trHeight w:val="301"/>
        </w:trPr>
        <w:tc>
          <w:tcPr>
            <w:tcW w:w="6774" w:type="dxa"/>
            <w:shd w:val="clear" w:color="auto" w:fill="F9F2EC" w:themeFill="accent2"/>
          </w:tcPr>
          <w:p w14:paraId="23286E79" w14:textId="77777777" w:rsidR="00BE740A" w:rsidRPr="00BE740A" w:rsidRDefault="00BE740A" w:rsidP="00FF02F1">
            <w:pPr>
              <w:rPr>
                <w:rFonts w:ascii="Arial" w:hAnsi="Arial" w:cs="Arial"/>
                <w:sz w:val="20"/>
              </w:rPr>
            </w:pPr>
            <w:r w:rsidRPr="00BE740A">
              <w:rPr>
                <w:rFonts w:ascii="Arial" w:hAnsi="Arial" w:cs="Arial"/>
              </w:rPr>
              <w:t>Yes</w:t>
            </w:r>
          </w:p>
        </w:tc>
        <w:tc>
          <w:tcPr>
            <w:tcW w:w="1418" w:type="dxa"/>
            <w:shd w:val="clear" w:color="auto" w:fill="F9F2EC" w:themeFill="accent2"/>
          </w:tcPr>
          <w:p w14:paraId="6122CA4F" w14:textId="77777777" w:rsidR="00BE740A" w:rsidRPr="00BE740A" w:rsidRDefault="00BE740A" w:rsidP="00FF02F1">
            <w:pPr>
              <w:rPr>
                <w:rFonts w:ascii="Arial" w:hAnsi="Arial" w:cs="Arial"/>
                <w:sz w:val="20"/>
              </w:rPr>
            </w:pPr>
          </w:p>
        </w:tc>
      </w:tr>
      <w:tr w:rsidR="00BE740A" w:rsidRPr="00BE740A" w14:paraId="17896EC9" w14:textId="77777777" w:rsidTr="00FF02F1">
        <w:trPr>
          <w:trHeight w:val="301"/>
        </w:trPr>
        <w:tc>
          <w:tcPr>
            <w:tcW w:w="6774" w:type="dxa"/>
            <w:shd w:val="clear" w:color="auto" w:fill="F9F2EC" w:themeFill="accent2"/>
          </w:tcPr>
          <w:p w14:paraId="470805AB" w14:textId="77777777" w:rsidR="00BE740A" w:rsidRPr="00BE740A" w:rsidRDefault="00BE740A" w:rsidP="00FF02F1">
            <w:pPr>
              <w:rPr>
                <w:rFonts w:ascii="Arial" w:hAnsi="Arial" w:cs="Arial"/>
              </w:rPr>
            </w:pPr>
            <w:r w:rsidRPr="00BE740A">
              <w:rPr>
                <w:rFonts w:ascii="Arial" w:hAnsi="Arial" w:cs="Arial"/>
              </w:rPr>
              <w:t>No</w:t>
            </w:r>
          </w:p>
        </w:tc>
        <w:tc>
          <w:tcPr>
            <w:tcW w:w="1418" w:type="dxa"/>
            <w:shd w:val="clear" w:color="auto" w:fill="F9F2EC" w:themeFill="accent2"/>
          </w:tcPr>
          <w:p w14:paraId="19CE39BB" w14:textId="2609C3EB" w:rsidR="00BE740A" w:rsidRPr="00BE740A" w:rsidRDefault="00BE740A" w:rsidP="00FF02F1">
            <w:pPr>
              <w:rPr>
                <w:rFonts w:ascii="Arial" w:hAnsi="Arial" w:cs="Arial"/>
                <w:sz w:val="20"/>
              </w:rPr>
            </w:pPr>
          </w:p>
        </w:tc>
      </w:tr>
      <w:tr w:rsidR="00BE740A" w:rsidRPr="00BE740A" w14:paraId="2726FCAB" w14:textId="77777777" w:rsidTr="00FF02F1">
        <w:trPr>
          <w:trHeight w:val="301"/>
        </w:trPr>
        <w:tc>
          <w:tcPr>
            <w:tcW w:w="6774" w:type="dxa"/>
            <w:shd w:val="clear" w:color="auto" w:fill="F9F2EC" w:themeFill="accent2"/>
          </w:tcPr>
          <w:p w14:paraId="0E6BE32C"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5BF6D3C4" w14:textId="77777777" w:rsidR="00BE740A" w:rsidRPr="00BE740A" w:rsidRDefault="00BE740A" w:rsidP="00FF02F1">
            <w:pPr>
              <w:rPr>
                <w:rFonts w:ascii="Arial" w:hAnsi="Arial" w:cs="Arial"/>
                <w:sz w:val="20"/>
              </w:rPr>
            </w:pPr>
          </w:p>
        </w:tc>
      </w:tr>
    </w:tbl>
    <w:p w14:paraId="1DB7E645" w14:textId="77777777" w:rsidR="00BE740A" w:rsidRPr="00BE740A" w:rsidRDefault="00BE740A" w:rsidP="00BE740A">
      <w:pPr>
        <w:rPr>
          <w:rFonts w:ascii="Arial" w:hAnsi="Arial" w:cs="Arial"/>
        </w:rPr>
      </w:pPr>
    </w:p>
    <w:p w14:paraId="330996BF" w14:textId="77777777" w:rsidR="00BE740A" w:rsidRPr="00BE740A" w:rsidRDefault="00BE740A" w:rsidP="00BE740A">
      <w:pPr>
        <w:rPr>
          <w:rFonts w:ascii="Arial" w:hAnsi="Arial" w:cs="Arial"/>
        </w:rPr>
      </w:pPr>
      <w:r w:rsidRPr="00BE740A">
        <w:rPr>
          <w:rFonts w:ascii="Arial" w:hAnsi="Arial" w:cs="Arial"/>
        </w:rPr>
        <w:t>5. Are you neuro-divergent? (e.g. autism, ADHD, dyslexia, bipolarity)</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43F34973" w14:textId="77777777" w:rsidTr="00FF02F1">
        <w:trPr>
          <w:tblHeader/>
        </w:trPr>
        <w:tc>
          <w:tcPr>
            <w:tcW w:w="6774" w:type="dxa"/>
            <w:shd w:val="clear" w:color="auto" w:fill="FFB1B8" w:themeFill="background2"/>
          </w:tcPr>
          <w:p w14:paraId="11E8E146"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2E1703A3"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6DF8DA1C" w14:textId="77777777" w:rsidTr="00FF02F1">
        <w:trPr>
          <w:trHeight w:val="301"/>
        </w:trPr>
        <w:tc>
          <w:tcPr>
            <w:tcW w:w="6774" w:type="dxa"/>
            <w:shd w:val="clear" w:color="auto" w:fill="F9F2EC" w:themeFill="accent2"/>
          </w:tcPr>
          <w:p w14:paraId="67559452" w14:textId="77777777" w:rsidR="00BE740A" w:rsidRPr="00BE740A" w:rsidRDefault="00BE740A" w:rsidP="00FF02F1">
            <w:pPr>
              <w:rPr>
                <w:rFonts w:ascii="Arial" w:hAnsi="Arial" w:cs="Arial"/>
                <w:sz w:val="20"/>
              </w:rPr>
            </w:pPr>
            <w:r w:rsidRPr="00BE740A">
              <w:rPr>
                <w:rFonts w:ascii="Arial" w:hAnsi="Arial" w:cs="Arial"/>
              </w:rPr>
              <w:t>Yes</w:t>
            </w:r>
          </w:p>
        </w:tc>
        <w:tc>
          <w:tcPr>
            <w:tcW w:w="1418" w:type="dxa"/>
            <w:shd w:val="clear" w:color="auto" w:fill="F9F2EC" w:themeFill="accent2"/>
          </w:tcPr>
          <w:p w14:paraId="5927FBEF" w14:textId="77777777" w:rsidR="00BE740A" w:rsidRPr="00BE740A" w:rsidRDefault="00BE740A" w:rsidP="00FF02F1">
            <w:pPr>
              <w:rPr>
                <w:rFonts w:ascii="Arial" w:hAnsi="Arial" w:cs="Arial"/>
                <w:sz w:val="20"/>
              </w:rPr>
            </w:pPr>
          </w:p>
        </w:tc>
      </w:tr>
      <w:tr w:rsidR="00BE740A" w:rsidRPr="00BE740A" w14:paraId="58FE2D36" w14:textId="77777777" w:rsidTr="00FF02F1">
        <w:trPr>
          <w:trHeight w:val="301"/>
        </w:trPr>
        <w:tc>
          <w:tcPr>
            <w:tcW w:w="6774" w:type="dxa"/>
            <w:shd w:val="clear" w:color="auto" w:fill="F9F2EC" w:themeFill="accent2"/>
          </w:tcPr>
          <w:p w14:paraId="7ED45FA6" w14:textId="77777777" w:rsidR="00BE740A" w:rsidRPr="00BE740A" w:rsidRDefault="00BE740A" w:rsidP="00FF02F1">
            <w:pPr>
              <w:rPr>
                <w:rFonts w:ascii="Arial" w:hAnsi="Arial" w:cs="Arial"/>
              </w:rPr>
            </w:pPr>
            <w:r w:rsidRPr="00BE740A">
              <w:rPr>
                <w:rFonts w:ascii="Arial" w:hAnsi="Arial" w:cs="Arial"/>
              </w:rPr>
              <w:t>No</w:t>
            </w:r>
          </w:p>
        </w:tc>
        <w:tc>
          <w:tcPr>
            <w:tcW w:w="1418" w:type="dxa"/>
            <w:shd w:val="clear" w:color="auto" w:fill="F9F2EC" w:themeFill="accent2"/>
          </w:tcPr>
          <w:p w14:paraId="346670B2" w14:textId="7DD9A077" w:rsidR="00BE740A" w:rsidRPr="00BE740A" w:rsidRDefault="00BE740A" w:rsidP="00FF02F1">
            <w:pPr>
              <w:rPr>
                <w:rFonts w:ascii="Arial" w:hAnsi="Arial" w:cs="Arial"/>
                <w:sz w:val="20"/>
              </w:rPr>
            </w:pPr>
          </w:p>
        </w:tc>
      </w:tr>
      <w:tr w:rsidR="00BE740A" w:rsidRPr="00BE740A" w14:paraId="0D153AFB" w14:textId="77777777" w:rsidTr="00FF02F1">
        <w:trPr>
          <w:trHeight w:val="301"/>
        </w:trPr>
        <w:tc>
          <w:tcPr>
            <w:tcW w:w="6774" w:type="dxa"/>
            <w:shd w:val="clear" w:color="auto" w:fill="F9F2EC" w:themeFill="accent2"/>
          </w:tcPr>
          <w:p w14:paraId="2A195493"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28CE4AB8" w14:textId="77777777" w:rsidR="00BE740A" w:rsidRPr="00BE740A" w:rsidRDefault="00BE740A" w:rsidP="00FF02F1">
            <w:pPr>
              <w:rPr>
                <w:rFonts w:ascii="Arial" w:hAnsi="Arial" w:cs="Arial"/>
                <w:sz w:val="20"/>
              </w:rPr>
            </w:pPr>
          </w:p>
        </w:tc>
      </w:tr>
    </w:tbl>
    <w:p w14:paraId="02846343" w14:textId="77777777" w:rsidR="00BE740A" w:rsidRPr="00BE740A" w:rsidRDefault="00BE740A" w:rsidP="00BE740A">
      <w:pPr>
        <w:rPr>
          <w:rFonts w:ascii="Arial" w:hAnsi="Arial" w:cs="Arial"/>
        </w:rPr>
      </w:pPr>
    </w:p>
    <w:p w14:paraId="2BE0BE09" w14:textId="77777777" w:rsidR="00BE740A" w:rsidRPr="00BE740A" w:rsidRDefault="00BE740A" w:rsidP="00BE740A">
      <w:pPr>
        <w:rPr>
          <w:rFonts w:ascii="Arial" w:hAnsi="Arial" w:cs="Arial"/>
        </w:rPr>
      </w:pPr>
      <w:r w:rsidRPr="00BE740A">
        <w:rPr>
          <w:rFonts w:ascii="Arial" w:hAnsi="Arial" w:cs="Arial"/>
        </w:rPr>
        <w:t>6. How would you describe your ethnicity?</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2C340CEC" w14:textId="77777777" w:rsidTr="00FF02F1">
        <w:trPr>
          <w:tblHeader/>
        </w:trPr>
        <w:tc>
          <w:tcPr>
            <w:tcW w:w="6774" w:type="dxa"/>
            <w:shd w:val="clear" w:color="auto" w:fill="FFB1B8" w:themeFill="background2"/>
          </w:tcPr>
          <w:p w14:paraId="67E717B1"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2784C987"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35E12A3C" w14:textId="77777777" w:rsidTr="00FF02F1">
        <w:trPr>
          <w:trHeight w:val="301"/>
        </w:trPr>
        <w:tc>
          <w:tcPr>
            <w:tcW w:w="8192" w:type="dxa"/>
            <w:gridSpan w:val="2"/>
            <w:shd w:val="clear" w:color="auto" w:fill="FFB1B8" w:themeFill="background2"/>
          </w:tcPr>
          <w:p w14:paraId="63E07B25" w14:textId="77777777" w:rsidR="00BE740A" w:rsidRPr="00BE740A" w:rsidRDefault="00BE740A" w:rsidP="00FF02F1">
            <w:pPr>
              <w:rPr>
                <w:rFonts w:ascii="Arial" w:hAnsi="Arial" w:cs="Arial"/>
                <w:sz w:val="20"/>
              </w:rPr>
            </w:pPr>
            <w:r w:rsidRPr="00BE740A">
              <w:rPr>
                <w:rFonts w:ascii="Arial" w:hAnsi="Arial" w:cs="Arial"/>
                <w:b/>
                <w:color w:val="FFFFFF" w:themeColor="background1"/>
              </w:rPr>
              <w:t>Asian</w:t>
            </w:r>
          </w:p>
        </w:tc>
      </w:tr>
      <w:tr w:rsidR="00BE740A" w:rsidRPr="00BE740A" w14:paraId="191AAC6B" w14:textId="77777777" w:rsidTr="00FF02F1">
        <w:trPr>
          <w:trHeight w:val="301"/>
        </w:trPr>
        <w:tc>
          <w:tcPr>
            <w:tcW w:w="6774" w:type="dxa"/>
            <w:shd w:val="clear" w:color="auto" w:fill="F9F2EC" w:themeFill="accent2"/>
          </w:tcPr>
          <w:p w14:paraId="1A1E19F0" w14:textId="77777777" w:rsidR="00BE740A" w:rsidRPr="00BE740A" w:rsidRDefault="00BE740A" w:rsidP="00FF02F1">
            <w:pPr>
              <w:rPr>
                <w:rFonts w:ascii="Arial" w:hAnsi="Arial" w:cs="Arial"/>
              </w:rPr>
            </w:pPr>
            <w:r w:rsidRPr="00BE740A">
              <w:rPr>
                <w:rFonts w:ascii="Arial" w:hAnsi="Arial" w:cs="Arial"/>
              </w:rPr>
              <w:t>Bangladeshi</w:t>
            </w:r>
          </w:p>
        </w:tc>
        <w:tc>
          <w:tcPr>
            <w:tcW w:w="1418" w:type="dxa"/>
            <w:shd w:val="clear" w:color="auto" w:fill="F9F2EC" w:themeFill="accent2"/>
          </w:tcPr>
          <w:p w14:paraId="0FD5D35F" w14:textId="77777777" w:rsidR="00BE740A" w:rsidRPr="00BE740A" w:rsidRDefault="00BE740A" w:rsidP="00FF02F1">
            <w:pPr>
              <w:rPr>
                <w:rFonts w:ascii="Arial" w:hAnsi="Arial" w:cs="Arial"/>
                <w:sz w:val="20"/>
              </w:rPr>
            </w:pPr>
          </w:p>
        </w:tc>
      </w:tr>
      <w:tr w:rsidR="00BE740A" w:rsidRPr="00BE740A" w14:paraId="17707089" w14:textId="77777777" w:rsidTr="00FF02F1">
        <w:trPr>
          <w:trHeight w:val="301"/>
        </w:trPr>
        <w:tc>
          <w:tcPr>
            <w:tcW w:w="6774" w:type="dxa"/>
            <w:shd w:val="clear" w:color="auto" w:fill="F9F2EC" w:themeFill="accent2"/>
          </w:tcPr>
          <w:p w14:paraId="2F555499" w14:textId="77777777" w:rsidR="00BE740A" w:rsidRPr="00BE740A" w:rsidRDefault="00BE740A" w:rsidP="00FF02F1">
            <w:pPr>
              <w:rPr>
                <w:rFonts w:ascii="Arial" w:hAnsi="Arial" w:cs="Arial"/>
              </w:rPr>
            </w:pPr>
            <w:r w:rsidRPr="00BE740A">
              <w:rPr>
                <w:rFonts w:ascii="Arial" w:hAnsi="Arial" w:cs="Arial"/>
              </w:rPr>
              <w:t>Chinese</w:t>
            </w:r>
          </w:p>
        </w:tc>
        <w:tc>
          <w:tcPr>
            <w:tcW w:w="1418" w:type="dxa"/>
            <w:shd w:val="clear" w:color="auto" w:fill="F9F2EC" w:themeFill="accent2"/>
          </w:tcPr>
          <w:p w14:paraId="779B2F3F" w14:textId="77777777" w:rsidR="00BE740A" w:rsidRPr="00BE740A" w:rsidRDefault="00BE740A" w:rsidP="00FF02F1">
            <w:pPr>
              <w:rPr>
                <w:rFonts w:ascii="Arial" w:hAnsi="Arial" w:cs="Arial"/>
                <w:sz w:val="20"/>
              </w:rPr>
            </w:pPr>
          </w:p>
        </w:tc>
      </w:tr>
      <w:tr w:rsidR="00BE740A" w:rsidRPr="00BE740A" w14:paraId="2545D6E9" w14:textId="77777777" w:rsidTr="00FF02F1">
        <w:trPr>
          <w:trHeight w:val="301"/>
        </w:trPr>
        <w:tc>
          <w:tcPr>
            <w:tcW w:w="6774" w:type="dxa"/>
            <w:shd w:val="clear" w:color="auto" w:fill="F9F2EC" w:themeFill="accent2"/>
          </w:tcPr>
          <w:p w14:paraId="4F99F9EE" w14:textId="77777777" w:rsidR="00BE740A" w:rsidRPr="00BE740A" w:rsidRDefault="00BE740A" w:rsidP="00FF02F1">
            <w:pPr>
              <w:rPr>
                <w:rFonts w:ascii="Arial" w:hAnsi="Arial" w:cs="Arial"/>
              </w:rPr>
            </w:pPr>
            <w:r w:rsidRPr="00BE740A">
              <w:rPr>
                <w:rFonts w:ascii="Arial" w:hAnsi="Arial" w:cs="Arial"/>
              </w:rPr>
              <w:t>Indian</w:t>
            </w:r>
          </w:p>
        </w:tc>
        <w:tc>
          <w:tcPr>
            <w:tcW w:w="1418" w:type="dxa"/>
            <w:shd w:val="clear" w:color="auto" w:fill="F9F2EC" w:themeFill="accent2"/>
          </w:tcPr>
          <w:p w14:paraId="61160836" w14:textId="77777777" w:rsidR="00BE740A" w:rsidRPr="00BE740A" w:rsidRDefault="00BE740A" w:rsidP="00FF02F1">
            <w:pPr>
              <w:rPr>
                <w:rFonts w:ascii="Arial" w:hAnsi="Arial" w:cs="Arial"/>
                <w:sz w:val="20"/>
              </w:rPr>
            </w:pPr>
          </w:p>
        </w:tc>
      </w:tr>
      <w:tr w:rsidR="00BE740A" w:rsidRPr="00BE740A" w14:paraId="69BA3BFE" w14:textId="77777777" w:rsidTr="00FF02F1">
        <w:trPr>
          <w:trHeight w:val="301"/>
        </w:trPr>
        <w:tc>
          <w:tcPr>
            <w:tcW w:w="6774" w:type="dxa"/>
            <w:shd w:val="clear" w:color="auto" w:fill="F9F2EC" w:themeFill="accent2"/>
          </w:tcPr>
          <w:p w14:paraId="03527394" w14:textId="77777777" w:rsidR="00BE740A" w:rsidRPr="00BE740A" w:rsidRDefault="00BE740A" w:rsidP="00FF02F1">
            <w:pPr>
              <w:rPr>
                <w:rFonts w:ascii="Arial" w:hAnsi="Arial" w:cs="Arial"/>
              </w:rPr>
            </w:pPr>
            <w:r w:rsidRPr="00BE740A">
              <w:rPr>
                <w:rFonts w:ascii="Arial" w:hAnsi="Arial" w:cs="Arial"/>
              </w:rPr>
              <w:t>Pakistani</w:t>
            </w:r>
          </w:p>
        </w:tc>
        <w:tc>
          <w:tcPr>
            <w:tcW w:w="1418" w:type="dxa"/>
            <w:shd w:val="clear" w:color="auto" w:fill="F9F2EC" w:themeFill="accent2"/>
          </w:tcPr>
          <w:p w14:paraId="0D289A75" w14:textId="77777777" w:rsidR="00BE740A" w:rsidRPr="00BE740A" w:rsidRDefault="00BE740A" w:rsidP="00FF02F1">
            <w:pPr>
              <w:rPr>
                <w:rFonts w:ascii="Arial" w:hAnsi="Arial" w:cs="Arial"/>
                <w:sz w:val="20"/>
              </w:rPr>
            </w:pPr>
          </w:p>
        </w:tc>
      </w:tr>
      <w:tr w:rsidR="00BE740A" w:rsidRPr="00BE740A" w14:paraId="1E02EAAB" w14:textId="77777777" w:rsidTr="00FF02F1">
        <w:trPr>
          <w:trHeight w:val="301"/>
        </w:trPr>
        <w:tc>
          <w:tcPr>
            <w:tcW w:w="6774" w:type="dxa"/>
            <w:shd w:val="clear" w:color="auto" w:fill="F9F2EC" w:themeFill="accent2"/>
          </w:tcPr>
          <w:p w14:paraId="289C66AB" w14:textId="77777777" w:rsidR="00BE740A" w:rsidRPr="00BE740A" w:rsidRDefault="00BE740A" w:rsidP="00FF02F1">
            <w:pPr>
              <w:rPr>
                <w:rFonts w:ascii="Arial" w:hAnsi="Arial" w:cs="Arial"/>
              </w:rPr>
            </w:pPr>
            <w:r w:rsidRPr="00BE740A">
              <w:rPr>
                <w:rFonts w:ascii="Arial" w:hAnsi="Arial" w:cs="Arial"/>
              </w:rPr>
              <w:lastRenderedPageBreak/>
              <w:t>Any other Asian background</w:t>
            </w:r>
          </w:p>
        </w:tc>
        <w:tc>
          <w:tcPr>
            <w:tcW w:w="1418" w:type="dxa"/>
            <w:shd w:val="clear" w:color="auto" w:fill="F9F2EC" w:themeFill="accent2"/>
          </w:tcPr>
          <w:p w14:paraId="131B6BCA" w14:textId="77777777" w:rsidR="00BE740A" w:rsidRPr="00BE740A" w:rsidRDefault="00BE740A" w:rsidP="00FF02F1">
            <w:pPr>
              <w:rPr>
                <w:rFonts w:ascii="Arial" w:hAnsi="Arial" w:cs="Arial"/>
                <w:sz w:val="20"/>
              </w:rPr>
            </w:pPr>
          </w:p>
        </w:tc>
      </w:tr>
      <w:tr w:rsidR="00BE740A" w:rsidRPr="00BE740A" w14:paraId="779B4729" w14:textId="77777777" w:rsidTr="00FF02F1">
        <w:trPr>
          <w:trHeight w:val="301"/>
        </w:trPr>
        <w:tc>
          <w:tcPr>
            <w:tcW w:w="8192" w:type="dxa"/>
            <w:gridSpan w:val="2"/>
            <w:shd w:val="clear" w:color="auto" w:fill="FFB1B8" w:themeFill="background2"/>
          </w:tcPr>
          <w:p w14:paraId="70F16421" w14:textId="77777777" w:rsidR="00BE740A" w:rsidRPr="00BE740A" w:rsidRDefault="00BE740A" w:rsidP="00FF02F1">
            <w:pPr>
              <w:rPr>
                <w:rFonts w:ascii="Arial" w:hAnsi="Arial" w:cs="Arial"/>
                <w:b/>
                <w:color w:val="FFFFFF" w:themeColor="background1"/>
              </w:rPr>
            </w:pPr>
            <w:r w:rsidRPr="00BE740A">
              <w:rPr>
                <w:rFonts w:ascii="Arial" w:hAnsi="Arial" w:cs="Arial"/>
                <w:b/>
                <w:color w:val="FFFFFF" w:themeColor="background1"/>
              </w:rPr>
              <w:t>Black</w:t>
            </w:r>
          </w:p>
        </w:tc>
      </w:tr>
      <w:tr w:rsidR="00BE740A" w:rsidRPr="00BE740A" w14:paraId="4C51D510" w14:textId="77777777" w:rsidTr="00FF02F1">
        <w:trPr>
          <w:trHeight w:val="301"/>
        </w:trPr>
        <w:tc>
          <w:tcPr>
            <w:tcW w:w="6774" w:type="dxa"/>
            <w:shd w:val="clear" w:color="auto" w:fill="F9F2EC" w:themeFill="accent2"/>
          </w:tcPr>
          <w:p w14:paraId="1B05F5CB" w14:textId="77777777" w:rsidR="00BE740A" w:rsidRPr="00BE740A" w:rsidRDefault="00BE740A" w:rsidP="00FF02F1">
            <w:pPr>
              <w:rPr>
                <w:rFonts w:ascii="Arial" w:hAnsi="Arial" w:cs="Arial"/>
              </w:rPr>
            </w:pPr>
            <w:r w:rsidRPr="00BE740A">
              <w:rPr>
                <w:rFonts w:ascii="Arial" w:hAnsi="Arial" w:cs="Arial"/>
              </w:rPr>
              <w:t>African</w:t>
            </w:r>
          </w:p>
        </w:tc>
        <w:tc>
          <w:tcPr>
            <w:tcW w:w="1418" w:type="dxa"/>
            <w:shd w:val="clear" w:color="auto" w:fill="F9F2EC" w:themeFill="accent2"/>
          </w:tcPr>
          <w:p w14:paraId="4EB33700" w14:textId="77777777" w:rsidR="00BE740A" w:rsidRPr="00BE740A" w:rsidRDefault="00BE740A" w:rsidP="00FF02F1">
            <w:pPr>
              <w:rPr>
                <w:rFonts w:ascii="Arial" w:hAnsi="Arial" w:cs="Arial"/>
                <w:sz w:val="20"/>
              </w:rPr>
            </w:pPr>
          </w:p>
        </w:tc>
      </w:tr>
      <w:tr w:rsidR="00BE740A" w:rsidRPr="00BE740A" w14:paraId="4D284C68" w14:textId="77777777" w:rsidTr="00FF02F1">
        <w:trPr>
          <w:trHeight w:val="301"/>
        </w:trPr>
        <w:tc>
          <w:tcPr>
            <w:tcW w:w="6774" w:type="dxa"/>
            <w:shd w:val="clear" w:color="auto" w:fill="F9F2EC" w:themeFill="accent2"/>
          </w:tcPr>
          <w:p w14:paraId="7A67AD63" w14:textId="77777777" w:rsidR="00BE740A" w:rsidRPr="00BE740A" w:rsidRDefault="00BE740A" w:rsidP="00FF02F1">
            <w:pPr>
              <w:rPr>
                <w:rFonts w:ascii="Arial" w:hAnsi="Arial" w:cs="Arial"/>
              </w:rPr>
            </w:pPr>
            <w:r w:rsidRPr="00BE740A">
              <w:rPr>
                <w:rFonts w:ascii="Arial" w:hAnsi="Arial" w:cs="Arial"/>
              </w:rPr>
              <w:t>Caribbean</w:t>
            </w:r>
          </w:p>
        </w:tc>
        <w:tc>
          <w:tcPr>
            <w:tcW w:w="1418" w:type="dxa"/>
            <w:shd w:val="clear" w:color="auto" w:fill="F9F2EC" w:themeFill="accent2"/>
          </w:tcPr>
          <w:p w14:paraId="7673A25A" w14:textId="77777777" w:rsidR="00BE740A" w:rsidRPr="00BE740A" w:rsidRDefault="00BE740A" w:rsidP="00FF02F1">
            <w:pPr>
              <w:rPr>
                <w:rFonts w:ascii="Arial" w:hAnsi="Arial" w:cs="Arial"/>
                <w:sz w:val="20"/>
              </w:rPr>
            </w:pPr>
          </w:p>
        </w:tc>
      </w:tr>
      <w:tr w:rsidR="00BE740A" w:rsidRPr="00BE740A" w14:paraId="63F72B98" w14:textId="77777777" w:rsidTr="00FF02F1">
        <w:trPr>
          <w:trHeight w:val="301"/>
        </w:trPr>
        <w:tc>
          <w:tcPr>
            <w:tcW w:w="6774" w:type="dxa"/>
            <w:shd w:val="clear" w:color="auto" w:fill="F9F2EC" w:themeFill="accent2"/>
          </w:tcPr>
          <w:p w14:paraId="1E081969" w14:textId="77777777" w:rsidR="00BE740A" w:rsidRPr="00BE740A" w:rsidRDefault="00BE740A" w:rsidP="00FF02F1">
            <w:pPr>
              <w:rPr>
                <w:rFonts w:ascii="Arial" w:hAnsi="Arial" w:cs="Arial"/>
              </w:rPr>
            </w:pPr>
            <w:r w:rsidRPr="00BE740A">
              <w:rPr>
                <w:rFonts w:ascii="Arial" w:hAnsi="Arial" w:cs="Arial"/>
              </w:rPr>
              <w:t>Any other Black background</w:t>
            </w:r>
          </w:p>
        </w:tc>
        <w:tc>
          <w:tcPr>
            <w:tcW w:w="1418" w:type="dxa"/>
            <w:shd w:val="clear" w:color="auto" w:fill="F9F2EC" w:themeFill="accent2"/>
          </w:tcPr>
          <w:p w14:paraId="37C38CA3" w14:textId="77777777" w:rsidR="00BE740A" w:rsidRPr="00BE740A" w:rsidRDefault="00BE740A" w:rsidP="00FF02F1">
            <w:pPr>
              <w:rPr>
                <w:rFonts w:ascii="Arial" w:hAnsi="Arial" w:cs="Arial"/>
                <w:sz w:val="20"/>
              </w:rPr>
            </w:pPr>
          </w:p>
        </w:tc>
      </w:tr>
      <w:tr w:rsidR="00BE740A" w:rsidRPr="00BE740A" w14:paraId="508D9067" w14:textId="77777777" w:rsidTr="00FF02F1">
        <w:trPr>
          <w:trHeight w:val="301"/>
        </w:trPr>
        <w:tc>
          <w:tcPr>
            <w:tcW w:w="8192" w:type="dxa"/>
            <w:gridSpan w:val="2"/>
            <w:shd w:val="clear" w:color="auto" w:fill="FFB1B8" w:themeFill="background2"/>
          </w:tcPr>
          <w:p w14:paraId="1C505304"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rPr>
              <w:t>Mixed</w:t>
            </w:r>
          </w:p>
        </w:tc>
      </w:tr>
      <w:tr w:rsidR="00BE740A" w:rsidRPr="00BE740A" w14:paraId="05F37C4E" w14:textId="77777777" w:rsidTr="00FF02F1">
        <w:trPr>
          <w:trHeight w:val="301"/>
        </w:trPr>
        <w:tc>
          <w:tcPr>
            <w:tcW w:w="6774" w:type="dxa"/>
            <w:shd w:val="clear" w:color="auto" w:fill="F9F2EC" w:themeFill="accent2"/>
          </w:tcPr>
          <w:p w14:paraId="61E991FD" w14:textId="77777777" w:rsidR="00BE740A" w:rsidRPr="00BE740A" w:rsidRDefault="00BE740A" w:rsidP="00FF02F1">
            <w:pPr>
              <w:rPr>
                <w:rFonts w:ascii="Arial" w:hAnsi="Arial" w:cs="Arial"/>
              </w:rPr>
            </w:pPr>
            <w:r w:rsidRPr="00BE740A">
              <w:rPr>
                <w:rFonts w:ascii="Arial" w:hAnsi="Arial" w:cs="Arial"/>
              </w:rPr>
              <w:t>White &amp; Black African</w:t>
            </w:r>
          </w:p>
        </w:tc>
        <w:tc>
          <w:tcPr>
            <w:tcW w:w="1418" w:type="dxa"/>
            <w:shd w:val="clear" w:color="auto" w:fill="F9F2EC" w:themeFill="accent2"/>
          </w:tcPr>
          <w:p w14:paraId="58927731" w14:textId="77777777" w:rsidR="00BE740A" w:rsidRPr="00BE740A" w:rsidRDefault="00BE740A" w:rsidP="00FF02F1">
            <w:pPr>
              <w:rPr>
                <w:rFonts w:ascii="Arial" w:hAnsi="Arial" w:cs="Arial"/>
                <w:sz w:val="20"/>
              </w:rPr>
            </w:pPr>
          </w:p>
        </w:tc>
      </w:tr>
      <w:tr w:rsidR="00BE740A" w:rsidRPr="00BE740A" w14:paraId="0D47F52F" w14:textId="77777777" w:rsidTr="00FF02F1">
        <w:trPr>
          <w:trHeight w:val="301"/>
        </w:trPr>
        <w:tc>
          <w:tcPr>
            <w:tcW w:w="6774" w:type="dxa"/>
            <w:shd w:val="clear" w:color="auto" w:fill="F9F2EC" w:themeFill="accent2"/>
          </w:tcPr>
          <w:p w14:paraId="68F46638" w14:textId="77777777" w:rsidR="00BE740A" w:rsidRPr="00BE740A" w:rsidRDefault="00BE740A" w:rsidP="00FF02F1">
            <w:pPr>
              <w:rPr>
                <w:rFonts w:ascii="Arial" w:hAnsi="Arial" w:cs="Arial"/>
              </w:rPr>
            </w:pPr>
            <w:r w:rsidRPr="00BE740A">
              <w:rPr>
                <w:rFonts w:ascii="Arial" w:hAnsi="Arial" w:cs="Arial"/>
              </w:rPr>
              <w:t>White &amp; Black Caribbean</w:t>
            </w:r>
          </w:p>
        </w:tc>
        <w:tc>
          <w:tcPr>
            <w:tcW w:w="1418" w:type="dxa"/>
            <w:shd w:val="clear" w:color="auto" w:fill="F9F2EC" w:themeFill="accent2"/>
          </w:tcPr>
          <w:p w14:paraId="030260CB" w14:textId="77777777" w:rsidR="00BE740A" w:rsidRPr="00BE740A" w:rsidRDefault="00BE740A" w:rsidP="00FF02F1">
            <w:pPr>
              <w:rPr>
                <w:rFonts w:ascii="Arial" w:hAnsi="Arial" w:cs="Arial"/>
                <w:sz w:val="20"/>
              </w:rPr>
            </w:pPr>
          </w:p>
        </w:tc>
      </w:tr>
      <w:tr w:rsidR="00BE740A" w:rsidRPr="00BE740A" w14:paraId="2974E0DE" w14:textId="77777777" w:rsidTr="00FF02F1">
        <w:trPr>
          <w:trHeight w:val="301"/>
        </w:trPr>
        <w:tc>
          <w:tcPr>
            <w:tcW w:w="6774" w:type="dxa"/>
            <w:shd w:val="clear" w:color="auto" w:fill="F9F2EC" w:themeFill="accent2"/>
          </w:tcPr>
          <w:p w14:paraId="1C95D0B7" w14:textId="77777777" w:rsidR="00BE740A" w:rsidRPr="00BE740A" w:rsidRDefault="00BE740A" w:rsidP="00FF02F1">
            <w:pPr>
              <w:rPr>
                <w:rFonts w:ascii="Arial" w:hAnsi="Arial" w:cs="Arial"/>
              </w:rPr>
            </w:pPr>
            <w:r w:rsidRPr="00BE740A">
              <w:rPr>
                <w:rFonts w:ascii="Arial" w:hAnsi="Arial" w:cs="Arial"/>
              </w:rPr>
              <w:t>Any other Mixed background</w:t>
            </w:r>
          </w:p>
        </w:tc>
        <w:tc>
          <w:tcPr>
            <w:tcW w:w="1418" w:type="dxa"/>
            <w:shd w:val="clear" w:color="auto" w:fill="F9F2EC" w:themeFill="accent2"/>
          </w:tcPr>
          <w:p w14:paraId="3A74AF46" w14:textId="77777777" w:rsidR="00BE740A" w:rsidRPr="00BE740A" w:rsidRDefault="00BE740A" w:rsidP="00FF02F1">
            <w:pPr>
              <w:rPr>
                <w:rFonts w:ascii="Arial" w:hAnsi="Arial" w:cs="Arial"/>
                <w:sz w:val="20"/>
              </w:rPr>
            </w:pPr>
          </w:p>
        </w:tc>
      </w:tr>
      <w:tr w:rsidR="00BE740A" w:rsidRPr="00BE740A" w14:paraId="468A14D6" w14:textId="77777777" w:rsidTr="00FF02F1">
        <w:trPr>
          <w:trHeight w:val="301"/>
        </w:trPr>
        <w:tc>
          <w:tcPr>
            <w:tcW w:w="8192" w:type="dxa"/>
            <w:gridSpan w:val="2"/>
            <w:shd w:val="clear" w:color="auto" w:fill="FFB1B8" w:themeFill="background2"/>
          </w:tcPr>
          <w:p w14:paraId="03E36AEF" w14:textId="77777777" w:rsidR="00BE740A" w:rsidRPr="00BE740A" w:rsidRDefault="00BE740A" w:rsidP="00FF02F1">
            <w:pPr>
              <w:rPr>
                <w:rFonts w:ascii="Arial" w:hAnsi="Arial" w:cs="Arial"/>
                <w:sz w:val="20"/>
              </w:rPr>
            </w:pPr>
            <w:r w:rsidRPr="00BE740A">
              <w:rPr>
                <w:rFonts w:ascii="Arial" w:hAnsi="Arial" w:cs="Arial"/>
                <w:b/>
                <w:color w:val="FFFFFF" w:themeColor="background1"/>
              </w:rPr>
              <w:t>White</w:t>
            </w:r>
          </w:p>
        </w:tc>
      </w:tr>
      <w:tr w:rsidR="00BE740A" w:rsidRPr="00BE740A" w14:paraId="59174A71" w14:textId="77777777" w:rsidTr="00FF02F1">
        <w:trPr>
          <w:trHeight w:val="301"/>
        </w:trPr>
        <w:tc>
          <w:tcPr>
            <w:tcW w:w="6774" w:type="dxa"/>
            <w:shd w:val="clear" w:color="auto" w:fill="F9F2EC" w:themeFill="accent2"/>
          </w:tcPr>
          <w:p w14:paraId="3A4E308E" w14:textId="77777777" w:rsidR="00BE740A" w:rsidRPr="00BE740A" w:rsidRDefault="00BE740A" w:rsidP="00FF02F1">
            <w:pPr>
              <w:rPr>
                <w:rFonts w:ascii="Arial" w:hAnsi="Arial" w:cs="Arial"/>
              </w:rPr>
            </w:pPr>
            <w:r w:rsidRPr="00BE740A">
              <w:rPr>
                <w:rFonts w:ascii="Arial" w:hAnsi="Arial" w:cs="Arial"/>
              </w:rPr>
              <w:t>British</w:t>
            </w:r>
          </w:p>
        </w:tc>
        <w:tc>
          <w:tcPr>
            <w:tcW w:w="1418" w:type="dxa"/>
            <w:shd w:val="clear" w:color="auto" w:fill="F9F2EC" w:themeFill="accent2"/>
          </w:tcPr>
          <w:p w14:paraId="64A9971E" w14:textId="3E27DF12" w:rsidR="00BE740A" w:rsidRPr="00BE740A" w:rsidRDefault="00BE740A" w:rsidP="00FF02F1">
            <w:pPr>
              <w:rPr>
                <w:rFonts w:ascii="Arial" w:hAnsi="Arial" w:cs="Arial"/>
                <w:sz w:val="20"/>
              </w:rPr>
            </w:pPr>
          </w:p>
        </w:tc>
      </w:tr>
      <w:tr w:rsidR="00BE740A" w:rsidRPr="00BE740A" w14:paraId="1C26D3BB" w14:textId="77777777" w:rsidTr="00FF02F1">
        <w:trPr>
          <w:trHeight w:val="301"/>
        </w:trPr>
        <w:tc>
          <w:tcPr>
            <w:tcW w:w="6774" w:type="dxa"/>
            <w:shd w:val="clear" w:color="auto" w:fill="F9F2EC" w:themeFill="accent2"/>
          </w:tcPr>
          <w:p w14:paraId="6D8FA425" w14:textId="77777777" w:rsidR="00BE740A" w:rsidRPr="00BE740A" w:rsidRDefault="00BE740A" w:rsidP="00FF02F1">
            <w:pPr>
              <w:rPr>
                <w:rFonts w:ascii="Arial" w:hAnsi="Arial" w:cs="Arial"/>
              </w:rPr>
            </w:pPr>
            <w:r w:rsidRPr="00BE740A">
              <w:rPr>
                <w:rFonts w:ascii="Arial" w:hAnsi="Arial" w:cs="Arial"/>
              </w:rPr>
              <w:t>Irish</w:t>
            </w:r>
          </w:p>
        </w:tc>
        <w:tc>
          <w:tcPr>
            <w:tcW w:w="1418" w:type="dxa"/>
            <w:shd w:val="clear" w:color="auto" w:fill="F9F2EC" w:themeFill="accent2"/>
          </w:tcPr>
          <w:p w14:paraId="3A990A24" w14:textId="77777777" w:rsidR="00BE740A" w:rsidRPr="00BE740A" w:rsidRDefault="00BE740A" w:rsidP="00FF02F1">
            <w:pPr>
              <w:rPr>
                <w:rFonts w:ascii="Arial" w:hAnsi="Arial" w:cs="Arial"/>
                <w:sz w:val="20"/>
              </w:rPr>
            </w:pPr>
          </w:p>
        </w:tc>
      </w:tr>
      <w:tr w:rsidR="00BE740A" w:rsidRPr="00BE740A" w14:paraId="63E11480" w14:textId="77777777" w:rsidTr="00FF02F1">
        <w:trPr>
          <w:trHeight w:val="301"/>
        </w:trPr>
        <w:tc>
          <w:tcPr>
            <w:tcW w:w="6774" w:type="dxa"/>
            <w:shd w:val="clear" w:color="auto" w:fill="F9F2EC" w:themeFill="accent2"/>
          </w:tcPr>
          <w:p w14:paraId="18957FCF" w14:textId="77777777" w:rsidR="00BE740A" w:rsidRPr="00BE740A" w:rsidRDefault="00BE740A" w:rsidP="00FF02F1">
            <w:pPr>
              <w:rPr>
                <w:rFonts w:ascii="Arial" w:hAnsi="Arial" w:cs="Arial"/>
              </w:rPr>
            </w:pPr>
            <w:r w:rsidRPr="00BE740A">
              <w:rPr>
                <w:rFonts w:ascii="Arial" w:hAnsi="Arial" w:cs="Arial"/>
              </w:rPr>
              <w:t>Any other White background</w:t>
            </w:r>
          </w:p>
        </w:tc>
        <w:tc>
          <w:tcPr>
            <w:tcW w:w="1418" w:type="dxa"/>
            <w:shd w:val="clear" w:color="auto" w:fill="F9F2EC" w:themeFill="accent2"/>
          </w:tcPr>
          <w:p w14:paraId="3A54D7A1" w14:textId="77777777" w:rsidR="00BE740A" w:rsidRPr="00BE740A" w:rsidRDefault="00BE740A" w:rsidP="00FF02F1">
            <w:pPr>
              <w:rPr>
                <w:rFonts w:ascii="Arial" w:hAnsi="Arial" w:cs="Arial"/>
                <w:sz w:val="20"/>
              </w:rPr>
            </w:pPr>
          </w:p>
        </w:tc>
      </w:tr>
      <w:tr w:rsidR="00BE740A" w:rsidRPr="00BE740A" w14:paraId="3EF2C308" w14:textId="77777777" w:rsidTr="00FF02F1">
        <w:trPr>
          <w:trHeight w:val="301"/>
        </w:trPr>
        <w:tc>
          <w:tcPr>
            <w:tcW w:w="8192" w:type="dxa"/>
            <w:gridSpan w:val="2"/>
            <w:shd w:val="clear" w:color="auto" w:fill="FFB1B8" w:themeFill="background2"/>
          </w:tcPr>
          <w:p w14:paraId="4CDC6A9C" w14:textId="77777777" w:rsidR="00BE740A" w:rsidRPr="00BE740A" w:rsidRDefault="00BE740A" w:rsidP="00FF02F1">
            <w:pPr>
              <w:rPr>
                <w:rFonts w:ascii="Arial" w:hAnsi="Arial" w:cs="Arial"/>
                <w:b/>
                <w:sz w:val="20"/>
              </w:rPr>
            </w:pPr>
            <w:r w:rsidRPr="00BE740A">
              <w:rPr>
                <w:rFonts w:ascii="Arial" w:hAnsi="Arial" w:cs="Arial"/>
                <w:b/>
                <w:color w:val="FFFFFF" w:themeColor="background1"/>
              </w:rPr>
              <w:t>Other</w:t>
            </w:r>
          </w:p>
        </w:tc>
      </w:tr>
      <w:tr w:rsidR="00BE740A" w:rsidRPr="00BE740A" w14:paraId="571983CD" w14:textId="77777777" w:rsidTr="00FF02F1">
        <w:trPr>
          <w:trHeight w:val="301"/>
        </w:trPr>
        <w:tc>
          <w:tcPr>
            <w:tcW w:w="6774" w:type="dxa"/>
            <w:shd w:val="clear" w:color="auto" w:fill="F9F2EC" w:themeFill="accent2"/>
          </w:tcPr>
          <w:p w14:paraId="0230D404" w14:textId="77777777" w:rsidR="00BE740A" w:rsidRPr="00BE740A" w:rsidRDefault="00BE740A" w:rsidP="00FF02F1">
            <w:pPr>
              <w:rPr>
                <w:rFonts w:ascii="Arial" w:hAnsi="Arial" w:cs="Arial"/>
              </w:rPr>
            </w:pPr>
            <w:r w:rsidRPr="00BE740A">
              <w:rPr>
                <w:rFonts w:ascii="Arial" w:hAnsi="Arial" w:cs="Arial"/>
              </w:rPr>
              <w:t>Arab</w:t>
            </w:r>
          </w:p>
        </w:tc>
        <w:tc>
          <w:tcPr>
            <w:tcW w:w="1418" w:type="dxa"/>
            <w:shd w:val="clear" w:color="auto" w:fill="F9F2EC" w:themeFill="accent2"/>
          </w:tcPr>
          <w:p w14:paraId="26424338" w14:textId="77777777" w:rsidR="00BE740A" w:rsidRPr="00BE740A" w:rsidRDefault="00BE740A" w:rsidP="00FF02F1">
            <w:pPr>
              <w:rPr>
                <w:rFonts w:ascii="Arial" w:hAnsi="Arial" w:cs="Arial"/>
                <w:sz w:val="20"/>
              </w:rPr>
            </w:pPr>
          </w:p>
        </w:tc>
      </w:tr>
      <w:tr w:rsidR="00BE740A" w:rsidRPr="00BE740A" w14:paraId="713F2AE8" w14:textId="77777777" w:rsidTr="00FF02F1">
        <w:trPr>
          <w:trHeight w:val="301"/>
        </w:trPr>
        <w:tc>
          <w:tcPr>
            <w:tcW w:w="6774" w:type="dxa"/>
            <w:shd w:val="clear" w:color="auto" w:fill="F9F2EC" w:themeFill="accent2"/>
          </w:tcPr>
          <w:p w14:paraId="08E232C2" w14:textId="77777777" w:rsidR="00BE740A" w:rsidRPr="00BE740A" w:rsidRDefault="00BE740A" w:rsidP="00FF02F1">
            <w:pPr>
              <w:rPr>
                <w:rFonts w:ascii="Arial" w:hAnsi="Arial" w:cs="Arial"/>
              </w:rPr>
            </w:pPr>
            <w:r w:rsidRPr="00BE740A">
              <w:rPr>
                <w:rFonts w:ascii="Arial" w:hAnsi="Arial" w:cs="Arial"/>
              </w:rPr>
              <w:t>Gypsy or Irish Traveller</w:t>
            </w:r>
          </w:p>
        </w:tc>
        <w:tc>
          <w:tcPr>
            <w:tcW w:w="1418" w:type="dxa"/>
            <w:shd w:val="clear" w:color="auto" w:fill="F9F2EC" w:themeFill="accent2"/>
          </w:tcPr>
          <w:p w14:paraId="68C1E370" w14:textId="77777777" w:rsidR="00BE740A" w:rsidRPr="00BE740A" w:rsidRDefault="00BE740A" w:rsidP="00FF02F1">
            <w:pPr>
              <w:rPr>
                <w:rFonts w:ascii="Arial" w:hAnsi="Arial" w:cs="Arial"/>
                <w:sz w:val="20"/>
              </w:rPr>
            </w:pPr>
          </w:p>
        </w:tc>
      </w:tr>
      <w:tr w:rsidR="00BE740A" w:rsidRPr="00BE740A" w14:paraId="33CDA205" w14:textId="77777777" w:rsidTr="00FF02F1">
        <w:trPr>
          <w:trHeight w:val="301"/>
        </w:trPr>
        <w:tc>
          <w:tcPr>
            <w:tcW w:w="6774" w:type="dxa"/>
            <w:shd w:val="clear" w:color="auto" w:fill="F9F2EC" w:themeFill="accent2"/>
          </w:tcPr>
          <w:p w14:paraId="1F5E03B7" w14:textId="77777777" w:rsidR="00BE740A" w:rsidRPr="00BE740A" w:rsidRDefault="00BE740A" w:rsidP="00FF02F1">
            <w:pPr>
              <w:rPr>
                <w:rFonts w:ascii="Arial" w:hAnsi="Arial" w:cs="Arial"/>
              </w:rPr>
            </w:pPr>
            <w:r w:rsidRPr="00BE740A">
              <w:rPr>
                <w:rFonts w:ascii="Arial" w:hAnsi="Arial" w:cs="Arial"/>
              </w:rPr>
              <w:t>Latin American</w:t>
            </w:r>
          </w:p>
        </w:tc>
        <w:tc>
          <w:tcPr>
            <w:tcW w:w="1418" w:type="dxa"/>
            <w:shd w:val="clear" w:color="auto" w:fill="F9F2EC" w:themeFill="accent2"/>
          </w:tcPr>
          <w:p w14:paraId="74C139A7" w14:textId="77777777" w:rsidR="00BE740A" w:rsidRPr="00BE740A" w:rsidRDefault="00BE740A" w:rsidP="00FF02F1">
            <w:pPr>
              <w:rPr>
                <w:rFonts w:ascii="Arial" w:hAnsi="Arial" w:cs="Arial"/>
                <w:sz w:val="20"/>
              </w:rPr>
            </w:pPr>
          </w:p>
        </w:tc>
      </w:tr>
      <w:tr w:rsidR="00BE740A" w:rsidRPr="00BE740A" w14:paraId="4B79DCEF" w14:textId="77777777" w:rsidTr="00FF02F1">
        <w:trPr>
          <w:trHeight w:val="301"/>
        </w:trPr>
        <w:tc>
          <w:tcPr>
            <w:tcW w:w="6774" w:type="dxa"/>
            <w:shd w:val="clear" w:color="auto" w:fill="F9F2EC" w:themeFill="accent2"/>
          </w:tcPr>
          <w:p w14:paraId="72CD7873" w14:textId="77777777" w:rsidR="00BE740A" w:rsidRPr="00BE740A" w:rsidRDefault="00BE740A" w:rsidP="00FF02F1">
            <w:pPr>
              <w:rPr>
                <w:rFonts w:ascii="Arial" w:hAnsi="Arial" w:cs="Arial"/>
              </w:rPr>
            </w:pPr>
            <w:r w:rsidRPr="00BE740A">
              <w:rPr>
                <w:rFonts w:ascii="Arial" w:hAnsi="Arial" w:cs="Arial"/>
              </w:rPr>
              <w:t>Any other Ethnic background</w:t>
            </w:r>
          </w:p>
        </w:tc>
        <w:tc>
          <w:tcPr>
            <w:tcW w:w="1418" w:type="dxa"/>
            <w:shd w:val="clear" w:color="auto" w:fill="F9F2EC" w:themeFill="accent2"/>
          </w:tcPr>
          <w:p w14:paraId="4F92BD6D" w14:textId="77777777" w:rsidR="00BE740A" w:rsidRPr="00BE740A" w:rsidRDefault="00BE740A" w:rsidP="00FF02F1">
            <w:pPr>
              <w:rPr>
                <w:rFonts w:ascii="Arial" w:hAnsi="Arial" w:cs="Arial"/>
                <w:sz w:val="20"/>
              </w:rPr>
            </w:pPr>
          </w:p>
        </w:tc>
      </w:tr>
      <w:tr w:rsidR="00BE740A" w:rsidRPr="00BE740A" w14:paraId="6AD8C1F4" w14:textId="77777777" w:rsidTr="00FF02F1">
        <w:trPr>
          <w:trHeight w:val="301"/>
        </w:trPr>
        <w:tc>
          <w:tcPr>
            <w:tcW w:w="6774" w:type="dxa"/>
            <w:shd w:val="clear" w:color="auto" w:fill="F9F2EC" w:themeFill="accent2"/>
          </w:tcPr>
          <w:p w14:paraId="1D1D8A9A" w14:textId="77777777" w:rsidR="00BE740A" w:rsidRPr="00BE740A" w:rsidRDefault="00BE740A" w:rsidP="00FF02F1">
            <w:pPr>
              <w:rPr>
                <w:rFonts w:ascii="Arial" w:hAnsi="Arial" w:cs="Arial"/>
              </w:rPr>
            </w:pPr>
          </w:p>
        </w:tc>
        <w:tc>
          <w:tcPr>
            <w:tcW w:w="1418" w:type="dxa"/>
            <w:shd w:val="clear" w:color="auto" w:fill="F9F2EC" w:themeFill="accent2"/>
          </w:tcPr>
          <w:p w14:paraId="115AFE41" w14:textId="77777777" w:rsidR="00BE740A" w:rsidRPr="00BE740A" w:rsidRDefault="00BE740A" w:rsidP="00FF02F1">
            <w:pPr>
              <w:rPr>
                <w:rFonts w:ascii="Arial" w:hAnsi="Arial" w:cs="Arial"/>
                <w:sz w:val="20"/>
              </w:rPr>
            </w:pPr>
          </w:p>
        </w:tc>
      </w:tr>
      <w:tr w:rsidR="00BE740A" w:rsidRPr="00BE740A" w14:paraId="15A41453" w14:textId="77777777" w:rsidTr="00FF02F1">
        <w:trPr>
          <w:trHeight w:val="301"/>
        </w:trPr>
        <w:tc>
          <w:tcPr>
            <w:tcW w:w="6774" w:type="dxa"/>
            <w:shd w:val="clear" w:color="auto" w:fill="F9F2EC" w:themeFill="accent2"/>
          </w:tcPr>
          <w:p w14:paraId="18958C47"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3C334327" w14:textId="77777777" w:rsidR="00BE740A" w:rsidRPr="00BE740A" w:rsidRDefault="00BE740A" w:rsidP="00FF02F1">
            <w:pPr>
              <w:rPr>
                <w:rFonts w:ascii="Arial" w:hAnsi="Arial" w:cs="Arial"/>
                <w:sz w:val="20"/>
              </w:rPr>
            </w:pPr>
          </w:p>
        </w:tc>
      </w:tr>
    </w:tbl>
    <w:p w14:paraId="52AC6FDF" w14:textId="77777777" w:rsidR="00BE740A" w:rsidRPr="00BE740A" w:rsidRDefault="00BE740A" w:rsidP="00BE740A">
      <w:pPr>
        <w:rPr>
          <w:rFonts w:ascii="Arial" w:hAnsi="Arial" w:cs="Arial"/>
        </w:rPr>
      </w:pPr>
    </w:p>
    <w:p w14:paraId="3C4C8EEF" w14:textId="77777777" w:rsidR="00BE740A" w:rsidRDefault="00BE740A" w:rsidP="00BE740A">
      <w:pPr>
        <w:rPr>
          <w:rFonts w:ascii="Arial" w:hAnsi="Arial" w:cs="Arial"/>
        </w:rPr>
      </w:pPr>
    </w:p>
    <w:p w14:paraId="60144741" w14:textId="77777777" w:rsidR="00BE740A" w:rsidRDefault="00BE740A" w:rsidP="00BE740A">
      <w:pPr>
        <w:rPr>
          <w:rFonts w:ascii="Arial" w:hAnsi="Arial" w:cs="Arial"/>
        </w:rPr>
      </w:pPr>
    </w:p>
    <w:p w14:paraId="04FE800E" w14:textId="77777777" w:rsidR="00BE740A" w:rsidRDefault="00BE740A" w:rsidP="00BE740A">
      <w:pPr>
        <w:rPr>
          <w:rFonts w:ascii="Arial" w:hAnsi="Arial" w:cs="Arial"/>
        </w:rPr>
      </w:pPr>
    </w:p>
    <w:p w14:paraId="32833ABB" w14:textId="77777777" w:rsidR="00BE740A" w:rsidRDefault="00BE740A" w:rsidP="00BE740A">
      <w:pPr>
        <w:rPr>
          <w:rFonts w:ascii="Arial" w:hAnsi="Arial" w:cs="Arial"/>
        </w:rPr>
      </w:pPr>
    </w:p>
    <w:p w14:paraId="6F70E0C3" w14:textId="77777777" w:rsidR="00BE740A" w:rsidRDefault="00BE740A" w:rsidP="00BE740A">
      <w:pPr>
        <w:rPr>
          <w:rFonts w:ascii="Arial" w:hAnsi="Arial" w:cs="Arial"/>
        </w:rPr>
      </w:pPr>
    </w:p>
    <w:p w14:paraId="586B87F5" w14:textId="77777777" w:rsidR="00BE740A" w:rsidRDefault="00BE740A" w:rsidP="00BE740A">
      <w:pPr>
        <w:rPr>
          <w:rFonts w:ascii="Arial" w:hAnsi="Arial" w:cs="Arial"/>
        </w:rPr>
      </w:pPr>
    </w:p>
    <w:p w14:paraId="304BAA3B" w14:textId="77777777" w:rsidR="00BE740A" w:rsidRDefault="00BE740A" w:rsidP="00BE740A">
      <w:pPr>
        <w:rPr>
          <w:rFonts w:ascii="Arial" w:hAnsi="Arial" w:cs="Arial"/>
        </w:rPr>
      </w:pPr>
    </w:p>
    <w:p w14:paraId="61CE664F" w14:textId="77777777" w:rsidR="00BE740A" w:rsidRDefault="00BE740A" w:rsidP="00BE740A">
      <w:pPr>
        <w:rPr>
          <w:rFonts w:ascii="Arial" w:hAnsi="Arial" w:cs="Arial"/>
        </w:rPr>
      </w:pPr>
    </w:p>
    <w:p w14:paraId="4637CC7A" w14:textId="77777777" w:rsidR="00BE740A" w:rsidRDefault="00BE740A" w:rsidP="00BE740A">
      <w:pPr>
        <w:rPr>
          <w:rFonts w:ascii="Arial" w:hAnsi="Arial" w:cs="Arial"/>
        </w:rPr>
      </w:pPr>
    </w:p>
    <w:p w14:paraId="65AC2DC0" w14:textId="77777777" w:rsidR="00BE740A" w:rsidRDefault="00BE740A" w:rsidP="00BE740A">
      <w:pPr>
        <w:rPr>
          <w:rFonts w:ascii="Arial" w:hAnsi="Arial" w:cs="Arial"/>
        </w:rPr>
      </w:pPr>
    </w:p>
    <w:p w14:paraId="1963F8E4" w14:textId="77777777" w:rsidR="00BE740A" w:rsidRPr="00BE740A" w:rsidRDefault="00BE740A" w:rsidP="00BE740A">
      <w:pPr>
        <w:rPr>
          <w:rFonts w:ascii="Arial" w:hAnsi="Arial" w:cs="Arial"/>
        </w:rPr>
      </w:pPr>
      <w:r w:rsidRPr="00BE740A">
        <w:rPr>
          <w:rFonts w:ascii="Arial" w:hAnsi="Arial" w:cs="Arial"/>
        </w:rPr>
        <w:t>7. Which sexual orientation best describes you?</w:t>
      </w:r>
    </w:p>
    <w:tbl>
      <w:tblPr>
        <w:tblStyle w:val="TableGrid"/>
        <w:tblW w:w="819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9F2EC" w:themeFill="accent2"/>
        <w:tblCellMar>
          <w:top w:w="57" w:type="dxa"/>
          <w:bottom w:w="57" w:type="dxa"/>
        </w:tblCellMar>
        <w:tblLook w:val="04A0" w:firstRow="1" w:lastRow="0" w:firstColumn="1" w:lastColumn="0" w:noHBand="0" w:noVBand="1"/>
      </w:tblPr>
      <w:tblGrid>
        <w:gridCol w:w="6774"/>
        <w:gridCol w:w="1418"/>
      </w:tblGrid>
      <w:tr w:rsidR="00BE740A" w:rsidRPr="00BE740A" w14:paraId="74FD4F5C" w14:textId="77777777" w:rsidTr="00FF02F1">
        <w:trPr>
          <w:tblHeader/>
        </w:trPr>
        <w:tc>
          <w:tcPr>
            <w:tcW w:w="6774" w:type="dxa"/>
            <w:shd w:val="clear" w:color="auto" w:fill="FFB1B8" w:themeFill="background2"/>
          </w:tcPr>
          <w:p w14:paraId="2B500A03" w14:textId="77777777" w:rsidR="00BE740A" w:rsidRPr="00BE740A" w:rsidRDefault="00BE740A" w:rsidP="00FF02F1">
            <w:pPr>
              <w:rPr>
                <w:rFonts w:ascii="Arial" w:hAnsi="Arial" w:cs="Arial"/>
                <w:b/>
                <w:color w:val="FFFFFF" w:themeColor="background1"/>
                <w:sz w:val="20"/>
              </w:rPr>
            </w:pPr>
          </w:p>
        </w:tc>
        <w:tc>
          <w:tcPr>
            <w:tcW w:w="1418" w:type="dxa"/>
            <w:shd w:val="clear" w:color="auto" w:fill="FFB1B8" w:themeFill="background2"/>
          </w:tcPr>
          <w:p w14:paraId="389CDDFF" w14:textId="77777777" w:rsidR="00BE740A" w:rsidRPr="00BE740A" w:rsidRDefault="00BE740A" w:rsidP="00FF02F1">
            <w:pPr>
              <w:rPr>
                <w:rFonts w:ascii="Arial" w:hAnsi="Arial" w:cs="Arial"/>
                <w:b/>
                <w:color w:val="FFFFFF" w:themeColor="background1"/>
                <w:sz w:val="20"/>
              </w:rPr>
            </w:pPr>
            <w:r w:rsidRPr="00BE740A">
              <w:rPr>
                <w:rFonts w:ascii="Arial" w:hAnsi="Arial" w:cs="Arial"/>
                <w:b/>
                <w:color w:val="FFFFFF" w:themeColor="background1"/>
                <w:sz w:val="20"/>
              </w:rPr>
              <w:t>Tick</w:t>
            </w:r>
          </w:p>
        </w:tc>
      </w:tr>
      <w:tr w:rsidR="00BE740A" w:rsidRPr="00BE740A" w14:paraId="4759DF7B" w14:textId="77777777" w:rsidTr="00FF02F1">
        <w:trPr>
          <w:trHeight w:val="301"/>
        </w:trPr>
        <w:tc>
          <w:tcPr>
            <w:tcW w:w="6774" w:type="dxa"/>
            <w:shd w:val="clear" w:color="auto" w:fill="F9F2EC" w:themeFill="accent2"/>
          </w:tcPr>
          <w:p w14:paraId="34DA6074" w14:textId="77777777" w:rsidR="00BE740A" w:rsidRPr="00BE740A" w:rsidRDefault="00BE740A" w:rsidP="00FF02F1">
            <w:pPr>
              <w:rPr>
                <w:rFonts w:ascii="Arial" w:hAnsi="Arial" w:cs="Arial"/>
                <w:sz w:val="20"/>
              </w:rPr>
            </w:pPr>
            <w:r w:rsidRPr="00BE740A">
              <w:rPr>
                <w:rFonts w:ascii="Arial" w:hAnsi="Arial" w:cs="Arial"/>
              </w:rPr>
              <w:t>Bisexual</w:t>
            </w:r>
          </w:p>
        </w:tc>
        <w:tc>
          <w:tcPr>
            <w:tcW w:w="1418" w:type="dxa"/>
            <w:shd w:val="clear" w:color="auto" w:fill="F9F2EC" w:themeFill="accent2"/>
          </w:tcPr>
          <w:p w14:paraId="38B30880" w14:textId="77777777" w:rsidR="00BE740A" w:rsidRPr="00BE740A" w:rsidRDefault="00BE740A" w:rsidP="00FF02F1">
            <w:pPr>
              <w:rPr>
                <w:rFonts w:ascii="Arial" w:hAnsi="Arial" w:cs="Arial"/>
                <w:sz w:val="20"/>
              </w:rPr>
            </w:pPr>
          </w:p>
        </w:tc>
      </w:tr>
      <w:tr w:rsidR="00BE740A" w:rsidRPr="00BE740A" w14:paraId="445567AD" w14:textId="77777777" w:rsidTr="00FF02F1">
        <w:trPr>
          <w:trHeight w:val="301"/>
        </w:trPr>
        <w:tc>
          <w:tcPr>
            <w:tcW w:w="6774" w:type="dxa"/>
            <w:shd w:val="clear" w:color="auto" w:fill="F9F2EC" w:themeFill="accent2"/>
          </w:tcPr>
          <w:p w14:paraId="5DDF4860" w14:textId="77777777" w:rsidR="00BE740A" w:rsidRPr="00BE740A" w:rsidRDefault="00BE740A" w:rsidP="00FF02F1">
            <w:pPr>
              <w:rPr>
                <w:rFonts w:ascii="Arial" w:hAnsi="Arial" w:cs="Arial"/>
              </w:rPr>
            </w:pPr>
            <w:r w:rsidRPr="00BE740A">
              <w:rPr>
                <w:rFonts w:ascii="Arial" w:hAnsi="Arial" w:cs="Arial"/>
              </w:rPr>
              <w:t>Gay Man</w:t>
            </w:r>
          </w:p>
        </w:tc>
        <w:tc>
          <w:tcPr>
            <w:tcW w:w="1418" w:type="dxa"/>
            <w:shd w:val="clear" w:color="auto" w:fill="F9F2EC" w:themeFill="accent2"/>
          </w:tcPr>
          <w:p w14:paraId="59E86AC8" w14:textId="77777777" w:rsidR="00BE740A" w:rsidRPr="00BE740A" w:rsidRDefault="00BE740A" w:rsidP="00FF02F1">
            <w:pPr>
              <w:rPr>
                <w:rFonts w:ascii="Arial" w:hAnsi="Arial" w:cs="Arial"/>
                <w:sz w:val="20"/>
              </w:rPr>
            </w:pPr>
          </w:p>
        </w:tc>
      </w:tr>
      <w:tr w:rsidR="00BE740A" w:rsidRPr="00BE740A" w14:paraId="3AD84DFD" w14:textId="77777777" w:rsidTr="00FF02F1">
        <w:trPr>
          <w:trHeight w:val="301"/>
        </w:trPr>
        <w:tc>
          <w:tcPr>
            <w:tcW w:w="6774" w:type="dxa"/>
            <w:shd w:val="clear" w:color="auto" w:fill="F9F2EC" w:themeFill="accent2"/>
          </w:tcPr>
          <w:p w14:paraId="1B773CB4" w14:textId="77777777" w:rsidR="00BE740A" w:rsidRPr="00BE740A" w:rsidRDefault="00BE740A" w:rsidP="00FF02F1">
            <w:pPr>
              <w:rPr>
                <w:rFonts w:ascii="Arial" w:hAnsi="Arial" w:cs="Arial"/>
              </w:rPr>
            </w:pPr>
            <w:r w:rsidRPr="00BE740A">
              <w:rPr>
                <w:rFonts w:ascii="Arial" w:hAnsi="Arial" w:cs="Arial"/>
              </w:rPr>
              <w:t>Gay Woman / Lesbian</w:t>
            </w:r>
          </w:p>
        </w:tc>
        <w:tc>
          <w:tcPr>
            <w:tcW w:w="1418" w:type="dxa"/>
            <w:shd w:val="clear" w:color="auto" w:fill="F9F2EC" w:themeFill="accent2"/>
          </w:tcPr>
          <w:p w14:paraId="48608B99" w14:textId="77777777" w:rsidR="00BE740A" w:rsidRPr="00BE740A" w:rsidRDefault="00BE740A" w:rsidP="00FF02F1">
            <w:pPr>
              <w:rPr>
                <w:rFonts w:ascii="Arial" w:hAnsi="Arial" w:cs="Arial"/>
                <w:sz w:val="20"/>
              </w:rPr>
            </w:pPr>
          </w:p>
        </w:tc>
      </w:tr>
      <w:tr w:rsidR="00BE740A" w:rsidRPr="00BE740A" w14:paraId="5B8AA030" w14:textId="77777777" w:rsidTr="00FF02F1">
        <w:trPr>
          <w:trHeight w:val="301"/>
        </w:trPr>
        <w:tc>
          <w:tcPr>
            <w:tcW w:w="6774" w:type="dxa"/>
            <w:shd w:val="clear" w:color="auto" w:fill="F9F2EC" w:themeFill="accent2"/>
          </w:tcPr>
          <w:p w14:paraId="1734C1D9" w14:textId="77777777" w:rsidR="00BE740A" w:rsidRPr="00BE740A" w:rsidRDefault="00BE740A" w:rsidP="00FF02F1">
            <w:pPr>
              <w:rPr>
                <w:rFonts w:ascii="Arial" w:hAnsi="Arial" w:cs="Arial"/>
              </w:rPr>
            </w:pPr>
            <w:r w:rsidRPr="00BE740A">
              <w:rPr>
                <w:rFonts w:ascii="Arial" w:hAnsi="Arial" w:cs="Arial"/>
              </w:rPr>
              <w:t>Heterosexual / Straight</w:t>
            </w:r>
          </w:p>
        </w:tc>
        <w:tc>
          <w:tcPr>
            <w:tcW w:w="1418" w:type="dxa"/>
            <w:shd w:val="clear" w:color="auto" w:fill="F9F2EC" w:themeFill="accent2"/>
          </w:tcPr>
          <w:p w14:paraId="5DFD5AA0" w14:textId="46EFDD47" w:rsidR="00BE740A" w:rsidRPr="00BE740A" w:rsidRDefault="00BE740A" w:rsidP="00FF02F1">
            <w:pPr>
              <w:rPr>
                <w:rFonts w:ascii="Arial" w:hAnsi="Arial" w:cs="Arial"/>
                <w:sz w:val="20"/>
              </w:rPr>
            </w:pPr>
          </w:p>
        </w:tc>
      </w:tr>
      <w:tr w:rsidR="00BE740A" w:rsidRPr="00BE740A" w14:paraId="59757877" w14:textId="77777777" w:rsidTr="00FF02F1">
        <w:trPr>
          <w:trHeight w:val="301"/>
        </w:trPr>
        <w:tc>
          <w:tcPr>
            <w:tcW w:w="6774" w:type="dxa"/>
            <w:shd w:val="clear" w:color="auto" w:fill="F9F2EC" w:themeFill="accent2"/>
          </w:tcPr>
          <w:p w14:paraId="70303923" w14:textId="77777777" w:rsidR="00BE740A" w:rsidRPr="00BE740A" w:rsidRDefault="00BE740A" w:rsidP="00FF02F1">
            <w:pPr>
              <w:rPr>
                <w:rFonts w:ascii="Arial" w:hAnsi="Arial" w:cs="Arial"/>
              </w:rPr>
            </w:pPr>
            <w:r w:rsidRPr="00BE740A">
              <w:rPr>
                <w:rFonts w:ascii="Arial" w:hAnsi="Arial" w:cs="Arial"/>
              </w:rPr>
              <w:t>Queer</w:t>
            </w:r>
          </w:p>
        </w:tc>
        <w:tc>
          <w:tcPr>
            <w:tcW w:w="1418" w:type="dxa"/>
            <w:shd w:val="clear" w:color="auto" w:fill="F9F2EC" w:themeFill="accent2"/>
          </w:tcPr>
          <w:p w14:paraId="050CDC8B" w14:textId="77777777" w:rsidR="00BE740A" w:rsidRPr="00BE740A" w:rsidRDefault="00BE740A" w:rsidP="00FF02F1">
            <w:pPr>
              <w:rPr>
                <w:rFonts w:ascii="Arial" w:hAnsi="Arial" w:cs="Arial"/>
                <w:sz w:val="20"/>
              </w:rPr>
            </w:pPr>
          </w:p>
        </w:tc>
      </w:tr>
      <w:tr w:rsidR="00BE740A" w:rsidRPr="00BE740A" w14:paraId="6030D3A1" w14:textId="77777777" w:rsidTr="00FF02F1">
        <w:trPr>
          <w:trHeight w:val="301"/>
        </w:trPr>
        <w:tc>
          <w:tcPr>
            <w:tcW w:w="6774" w:type="dxa"/>
            <w:shd w:val="clear" w:color="auto" w:fill="F9F2EC" w:themeFill="accent2"/>
          </w:tcPr>
          <w:p w14:paraId="0A9B615F" w14:textId="77777777" w:rsidR="00BE740A" w:rsidRPr="00BE740A" w:rsidRDefault="00BE740A" w:rsidP="00FF02F1">
            <w:pPr>
              <w:rPr>
                <w:rFonts w:ascii="Arial" w:hAnsi="Arial" w:cs="Arial"/>
              </w:rPr>
            </w:pPr>
            <w:r w:rsidRPr="00BE740A">
              <w:rPr>
                <w:rFonts w:ascii="Arial" w:hAnsi="Arial" w:cs="Arial"/>
              </w:rPr>
              <w:t>Prefer not to say</w:t>
            </w:r>
          </w:p>
        </w:tc>
        <w:tc>
          <w:tcPr>
            <w:tcW w:w="1418" w:type="dxa"/>
            <w:shd w:val="clear" w:color="auto" w:fill="F9F2EC" w:themeFill="accent2"/>
          </w:tcPr>
          <w:p w14:paraId="05F341D2" w14:textId="77777777" w:rsidR="00BE740A" w:rsidRPr="00BE740A" w:rsidRDefault="00BE740A" w:rsidP="00FF02F1">
            <w:pPr>
              <w:rPr>
                <w:rFonts w:ascii="Arial" w:hAnsi="Arial" w:cs="Arial"/>
                <w:sz w:val="20"/>
              </w:rPr>
            </w:pPr>
          </w:p>
        </w:tc>
      </w:tr>
    </w:tbl>
    <w:p w14:paraId="4C33A61F" w14:textId="77777777" w:rsidR="00BE740A" w:rsidRPr="00BE740A" w:rsidRDefault="00BE740A" w:rsidP="00BE740A">
      <w:pPr>
        <w:rPr>
          <w:rFonts w:ascii="Arial" w:hAnsi="Arial" w:cs="Arial"/>
        </w:rPr>
      </w:pPr>
    </w:p>
    <w:p w14:paraId="7478DCE8" w14:textId="77777777" w:rsidR="00BE740A" w:rsidRDefault="00BE740A" w:rsidP="00BE740A">
      <w:pPr>
        <w:rPr>
          <w:rFonts w:ascii="Arial" w:hAnsi="Arial" w:cs="Arial"/>
        </w:rPr>
      </w:pPr>
    </w:p>
    <w:p w14:paraId="5BBFB4D4" w14:textId="77777777" w:rsidR="00BE740A" w:rsidRPr="00BE740A" w:rsidRDefault="00BE740A" w:rsidP="00BE740A">
      <w:pPr>
        <w:rPr>
          <w:rFonts w:ascii="Arial" w:hAnsi="Arial" w:cs="Arial"/>
        </w:rPr>
      </w:pPr>
    </w:p>
    <w:p w14:paraId="64890F4A" w14:textId="77777777" w:rsidR="00BE740A" w:rsidRPr="00BE740A" w:rsidRDefault="00BE740A" w:rsidP="00BE740A">
      <w:pPr>
        <w:rPr>
          <w:rFonts w:ascii="Arial" w:hAnsi="Arial" w:cs="Arial"/>
        </w:rPr>
      </w:pPr>
      <w:r w:rsidRPr="00BE740A">
        <w:rPr>
          <w:rFonts w:ascii="Arial" w:hAnsi="Arial" w:cs="Arial"/>
        </w:rPr>
        <w:t>Thank you for completing our equal opportunities form. Please save this form and submit it with your application.</w:t>
      </w:r>
    </w:p>
    <w:p w14:paraId="791C87C2" w14:textId="77777777" w:rsidR="00BE740A" w:rsidRDefault="00BE740A" w:rsidP="00BE740A">
      <w:pPr>
        <w:rPr>
          <w:rFonts w:ascii="Arial" w:hAnsi="Arial" w:cs="Arial"/>
        </w:rPr>
      </w:pPr>
    </w:p>
    <w:p w14:paraId="569123AC" w14:textId="77777777" w:rsidR="00BE740A" w:rsidRDefault="00BE740A" w:rsidP="00BE740A">
      <w:pPr>
        <w:rPr>
          <w:rFonts w:ascii="Arial" w:hAnsi="Arial" w:cs="Arial"/>
        </w:rPr>
      </w:pPr>
    </w:p>
    <w:p w14:paraId="1912639D" w14:textId="77777777" w:rsidR="00BE740A" w:rsidRPr="00BE740A" w:rsidRDefault="00BE740A" w:rsidP="00BE740A">
      <w:pPr>
        <w:rPr>
          <w:rFonts w:ascii="Arial" w:hAnsi="Arial" w:cs="Arial"/>
        </w:rPr>
      </w:pPr>
    </w:p>
    <w:p w14:paraId="7184479D" w14:textId="77777777" w:rsidR="00BE740A" w:rsidRPr="00BE740A" w:rsidRDefault="00BE740A" w:rsidP="00BE740A">
      <w:pPr>
        <w:pStyle w:val="Heading2"/>
        <w:rPr>
          <w:rFonts w:ascii="Arial" w:hAnsi="Arial" w:cs="Arial"/>
        </w:rPr>
      </w:pPr>
      <w:r w:rsidRPr="00BE740A">
        <w:rPr>
          <w:rFonts w:ascii="Arial" w:hAnsi="Arial" w:cs="Arial"/>
        </w:rPr>
        <w:t xml:space="preserve">How do we use this data? </w:t>
      </w:r>
    </w:p>
    <w:p w14:paraId="7ABC3A1B" w14:textId="77777777" w:rsidR="00BE740A" w:rsidRPr="00BE740A" w:rsidRDefault="00BE740A" w:rsidP="00BE740A">
      <w:pPr>
        <w:rPr>
          <w:rFonts w:ascii="Arial" w:hAnsi="Arial" w:cs="Arial"/>
        </w:rPr>
      </w:pPr>
      <w:r w:rsidRPr="00BE740A">
        <w:rPr>
          <w:rFonts w:ascii="Arial" w:hAnsi="Arial" w:cs="Arial"/>
        </w:rPr>
        <w:t>The General Data Protection Regulation (GDPR) and UK's Data Protection Act 2018 makes provision for the processing of personal data where it is for the purpose of equality of opportunity or treatment.</w:t>
      </w:r>
    </w:p>
    <w:p w14:paraId="220E298D" w14:textId="77777777" w:rsidR="00BE740A" w:rsidRPr="00BE740A" w:rsidRDefault="00BE740A" w:rsidP="00BE740A">
      <w:pPr>
        <w:rPr>
          <w:rFonts w:ascii="Arial" w:hAnsi="Arial" w:cs="Arial"/>
        </w:rPr>
      </w:pPr>
    </w:p>
    <w:p w14:paraId="145CD6EC" w14:textId="77777777" w:rsidR="00BE740A" w:rsidRPr="00BE740A" w:rsidRDefault="00BE740A" w:rsidP="00BE740A">
      <w:pPr>
        <w:rPr>
          <w:rFonts w:ascii="Arial" w:hAnsi="Arial" w:cs="Arial"/>
        </w:rPr>
      </w:pPr>
      <w:r w:rsidRPr="00BE740A">
        <w:rPr>
          <w:rFonts w:ascii="Arial" w:hAnsi="Arial" w:cs="Arial"/>
        </w:rPr>
        <w:t xml:space="preserve">darts uses this information to review compliance with its policies on equal opportunities. We treat all personal information in line with current data protection legislation and our data protection policy. For more information on how we use the information you have provided, please see our </w:t>
      </w:r>
      <w:hyperlink r:id="rId11" w:history="1">
        <w:r w:rsidRPr="00BE740A">
          <w:rPr>
            <w:rStyle w:val="Hyperlink"/>
            <w:rFonts w:ascii="Arial" w:hAnsi="Arial" w:cs="Arial"/>
          </w:rPr>
          <w:t>Privacy Policy</w:t>
        </w:r>
      </w:hyperlink>
      <w:r w:rsidRPr="00BE740A">
        <w:rPr>
          <w:rFonts w:ascii="Arial" w:hAnsi="Arial" w:cs="Arial"/>
        </w:rPr>
        <w:t xml:space="preserve"> online.</w:t>
      </w:r>
    </w:p>
    <w:p w14:paraId="48ADE743" w14:textId="77777777" w:rsidR="00BE740A" w:rsidRPr="00BE740A" w:rsidRDefault="00BE740A" w:rsidP="00BE740A">
      <w:pPr>
        <w:rPr>
          <w:rFonts w:ascii="Arial" w:hAnsi="Arial" w:cs="Arial"/>
        </w:rPr>
      </w:pPr>
    </w:p>
    <w:p w14:paraId="528DD2C6" w14:textId="77777777" w:rsidR="00BE740A" w:rsidRPr="00BE740A" w:rsidRDefault="00BE740A" w:rsidP="00BE740A">
      <w:pPr>
        <w:rPr>
          <w:rFonts w:ascii="Arial" w:hAnsi="Arial" w:cs="Arial"/>
        </w:rPr>
      </w:pPr>
      <w:r w:rsidRPr="00BE740A">
        <w:rPr>
          <w:rFonts w:ascii="Arial" w:hAnsi="Arial" w:cs="Arial"/>
        </w:rPr>
        <w:t xml:space="preserve">Submitting this completed form with your application will signify your consent to our processing of this information. Once you have given consent, you may withdraw it at any time by contacting </w:t>
      </w:r>
      <w:hyperlink r:id="rId12" w:history="1">
        <w:r w:rsidRPr="00BE740A">
          <w:rPr>
            <w:rStyle w:val="Hyperlink"/>
            <w:rFonts w:ascii="Arial" w:hAnsi="Arial" w:cs="Arial"/>
          </w:rPr>
          <w:t>hello@wearedarts.org.uk</w:t>
        </w:r>
      </w:hyperlink>
    </w:p>
    <w:p w14:paraId="25DBE32D" w14:textId="77777777" w:rsidR="00BE740A" w:rsidRPr="00BE740A" w:rsidRDefault="00BE740A" w:rsidP="00BE740A">
      <w:pPr>
        <w:rPr>
          <w:rFonts w:ascii="Arial" w:hAnsi="Arial" w:cs="Arial"/>
        </w:rPr>
      </w:pPr>
    </w:p>
    <w:p w14:paraId="7FA708BD" w14:textId="77777777" w:rsidR="00BE740A" w:rsidRPr="00BE740A" w:rsidRDefault="00BE740A" w:rsidP="00BE740A">
      <w:pPr>
        <w:rPr>
          <w:rFonts w:ascii="Arial" w:hAnsi="Arial" w:cs="Arial"/>
        </w:rPr>
      </w:pPr>
      <w:r w:rsidRPr="00BE740A">
        <w:rPr>
          <w:rFonts w:ascii="Arial" w:hAnsi="Arial" w:cs="Arial"/>
        </w:rPr>
        <w:t>Thank you</w:t>
      </w:r>
    </w:p>
    <w:p w14:paraId="4607413B" w14:textId="2CFC1D05" w:rsidR="00F949C8" w:rsidRDefault="00F949C8" w:rsidP="00BE740A">
      <w:pPr>
        <w:rPr>
          <w:rFonts w:ascii="Arial" w:hAnsi="Arial" w:cs="Arial"/>
        </w:rPr>
      </w:pPr>
    </w:p>
    <w:p w14:paraId="5EF221AE" w14:textId="3061C563" w:rsidR="00CE43E4" w:rsidRPr="00BE740A" w:rsidRDefault="00CE43E4" w:rsidP="00BE740A">
      <w:pPr>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38A580FD" wp14:editId="6550F3F5">
            <wp:simplePos x="0" y="0"/>
            <wp:positionH relativeFrom="column">
              <wp:posOffset>-22860</wp:posOffset>
            </wp:positionH>
            <wp:positionV relativeFrom="paragraph">
              <wp:posOffset>1552605</wp:posOffset>
            </wp:positionV>
            <wp:extent cx="1712657" cy="8255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itted_small.png"/>
                    <pic:cNvPicPr/>
                  </pic:nvPicPr>
                  <pic:blipFill>
                    <a:blip r:embed="rId13">
                      <a:extLst>
                        <a:ext uri="{28A0092B-C50C-407E-A947-70E740481C1C}">
                          <a14:useLocalDpi xmlns:a14="http://schemas.microsoft.com/office/drawing/2010/main" val="0"/>
                        </a:ext>
                      </a:extLst>
                    </a:blip>
                    <a:stretch>
                      <a:fillRect/>
                    </a:stretch>
                  </pic:blipFill>
                  <pic:spPr>
                    <a:xfrm>
                      <a:off x="0" y="0"/>
                      <a:ext cx="1712657" cy="825500"/>
                    </a:xfrm>
                    <a:prstGeom prst="rect">
                      <a:avLst/>
                    </a:prstGeom>
                  </pic:spPr>
                </pic:pic>
              </a:graphicData>
            </a:graphic>
            <wp14:sizeRelH relativeFrom="page">
              <wp14:pctWidth>0</wp14:pctWidth>
            </wp14:sizeRelH>
            <wp14:sizeRelV relativeFrom="page">
              <wp14:pctHeight>0</wp14:pctHeight>
            </wp14:sizeRelV>
          </wp:anchor>
        </w:drawing>
      </w:r>
    </w:p>
    <w:sectPr w:rsidR="00CE43E4" w:rsidRPr="00BE740A" w:rsidSect="009E04F1">
      <w:footerReference w:type="default" r:id="rId14"/>
      <w:headerReference w:type="first" r:id="rId15"/>
      <w:footerReference w:type="first" r:id="rId16"/>
      <w:pgSz w:w="11900" w:h="16840"/>
      <w:pgMar w:top="2041" w:right="3374" w:bottom="204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55D30" w14:textId="77777777" w:rsidR="00A669FE" w:rsidRDefault="00A669FE" w:rsidP="00F4255B">
      <w:r>
        <w:separator/>
      </w:r>
    </w:p>
  </w:endnote>
  <w:endnote w:type="continuationSeparator" w:id="0">
    <w:p w14:paraId="1ED0E10A" w14:textId="77777777" w:rsidR="00A669FE" w:rsidRDefault="00A669FE" w:rsidP="00F4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armonia Sans Std">
    <w:panose1 w:val="020B0502030402020204"/>
    <w:charset w:val="00"/>
    <w:family w:val="swiss"/>
    <w:notTrueType/>
    <w:pitch w:val="variable"/>
    <w:sig w:usb0="00000003" w:usb1="00000000" w:usb2="00000000" w:usb3="00000000" w:csb0="00000001"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A644" w14:textId="21B62B9C" w:rsidR="00612AC4" w:rsidRDefault="00F949C8" w:rsidP="00F949C8">
    <w:pPr>
      <w:pStyle w:val="Footer"/>
      <w:jc w:val="right"/>
    </w:pPr>
    <w:r>
      <w:fldChar w:fldCharType="begin"/>
    </w:r>
    <w:r>
      <w:instrText xml:space="preserve"> PAGE   \* MERGEFORMAT </w:instrText>
    </w:r>
    <w:r>
      <w:fldChar w:fldCharType="separate"/>
    </w:r>
    <w:r w:rsidR="00A4722E">
      <w:rPr>
        <w:noProof/>
      </w:rPr>
      <w:t>4</w:t>
    </w:r>
    <w:r>
      <w:rPr>
        <w:noProof/>
      </w:rPr>
      <w:fldChar w:fldCharType="end"/>
    </w:r>
    <w:r w:rsidR="00170807">
      <w:rPr>
        <w:noProof/>
        <w:lang w:eastAsia="en-GB"/>
      </w:rPr>
      <w:drawing>
        <wp:anchor distT="0" distB="0" distL="114300" distR="114300" simplePos="0" relativeHeight="251664384" behindDoc="1" locked="0" layoutInCell="1" allowOverlap="1" wp14:anchorId="76B506D3" wp14:editId="19D3C0CB">
          <wp:simplePos x="0" y="0"/>
          <wp:positionH relativeFrom="column">
            <wp:posOffset>-90170</wp:posOffset>
          </wp:positionH>
          <wp:positionV relativeFrom="paragraph">
            <wp:posOffset>-105859</wp:posOffset>
          </wp:positionV>
          <wp:extent cx="1727940" cy="344961"/>
          <wp:effectExtent l="0" t="0" r="571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rts letterhead 2.png"/>
                  <pic:cNvPicPr/>
                </pic:nvPicPr>
                <pic:blipFill>
                  <a:blip r:embed="rId1">
                    <a:extLst>
                      <a:ext uri="{28A0092B-C50C-407E-A947-70E740481C1C}">
                        <a14:useLocalDpi xmlns:a14="http://schemas.microsoft.com/office/drawing/2010/main" val="0"/>
                      </a:ext>
                    </a:extLst>
                  </a:blip>
                  <a:stretch>
                    <a:fillRect/>
                  </a:stretch>
                </pic:blipFill>
                <pic:spPr>
                  <a:xfrm>
                    <a:off x="0" y="0"/>
                    <a:ext cx="1727940" cy="344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9D53" w14:textId="77777777" w:rsidR="00170807" w:rsidRDefault="00290112" w:rsidP="00F4255B">
    <w:pPr>
      <w:pStyle w:val="Footer"/>
    </w:pPr>
    <w:r w:rsidRPr="00170807">
      <w:rPr>
        <w:noProof/>
        <w:lang w:eastAsia="en-GB"/>
      </w:rPr>
      <w:drawing>
        <wp:anchor distT="0" distB="0" distL="114300" distR="114300" simplePos="0" relativeHeight="251669504" behindDoc="1" locked="0" layoutInCell="1" allowOverlap="1" wp14:anchorId="356AB72A" wp14:editId="5A01983A">
          <wp:simplePos x="0" y="0"/>
          <wp:positionH relativeFrom="column">
            <wp:posOffset>-34925</wp:posOffset>
          </wp:positionH>
          <wp:positionV relativeFrom="paragraph">
            <wp:posOffset>-81915</wp:posOffset>
          </wp:positionV>
          <wp:extent cx="1727835" cy="344805"/>
          <wp:effectExtent l="0" t="0" r="571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rts letterhead 2.png"/>
                  <pic:cNvPicPr/>
                </pic:nvPicPr>
                <pic:blipFill>
                  <a:blip r:embed="rId1">
                    <a:extLst>
                      <a:ext uri="{28A0092B-C50C-407E-A947-70E740481C1C}">
                        <a14:useLocalDpi xmlns:a14="http://schemas.microsoft.com/office/drawing/2010/main" val="0"/>
                      </a:ext>
                    </a:extLst>
                  </a:blip>
                  <a:stretch>
                    <a:fillRect/>
                  </a:stretch>
                </pic:blipFill>
                <pic:spPr>
                  <a:xfrm>
                    <a:off x="0" y="0"/>
                    <a:ext cx="1727835" cy="3448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62377" w14:textId="77777777" w:rsidR="00A669FE" w:rsidRDefault="00A669FE" w:rsidP="00F4255B">
      <w:r>
        <w:separator/>
      </w:r>
    </w:p>
  </w:footnote>
  <w:footnote w:type="continuationSeparator" w:id="0">
    <w:p w14:paraId="40137F6C" w14:textId="77777777" w:rsidR="00A669FE" w:rsidRDefault="00A669FE" w:rsidP="00F425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80E57" w14:textId="77777777" w:rsidR="00170807" w:rsidRDefault="00170807" w:rsidP="00F4255B">
    <w:pPr>
      <w:pStyle w:val="Header"/>
    </w:pPr>
    <w:r>
      <w:rPr>
        <w:noProof/>
        <w:lang w:eastAsia="en-GB"/>
      </w:rPr>
      <w:drawing>
        <wp:anchor distT="0" distB="0" distL="114300" distR="114300" simplePos="0" relativeHeight="251666432" behindDoc="1" locked="0" layoutInCell="1" allowOverlap="1" wp14:anchorId="6B97F433" wp14:editId="3F803B2B">
          <wp:simplePos x="0" y="0"/>
          <wp:positionH relativeFrom="column">
            <wp:posOffset>5162618</wp:posOffset>
          </wp:positionH>
          <wp:positionV relativeFrom="paragraph">
            <wp:posOffset>-195899</wp:posOffset>
          </wp:positionV>
          <wp:extent cx="1752600" cy="891893"/>
          <wp:effectExtent l="0" t="0" r="0"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rts letterhead 1.png"/>
                  <pic:cNvPicPr/>
                </pic:nvPicPr>
                <pic:blipFill>
                  <a:blip r:embed="rId1">
                    <a:extLst>
                      <a:ext uri="{28A0092B-C50C-407E-A947-70E740481C1C}">
                        <a14:useLocalDpi xmlns:a14="http://schemas.microsoft.com/office/drawing/2010/main" val="0"/>
                      </a:ext>
                    </a:extLst>
                  </a:blip>
                  <a:stretch>
                    <a:fillRect/>
                  </a:stretch>
                </pic:blipFill>
                <pic:spPr>
                  <a:xfrm>
                    <a:off x="0" y="0"/>
                    <a:ext cx="1752600" cy="8918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739FA"/>
    <w:multiLevelType w:val="hybridMultilevel"/>
    <w:tmpl w:val="E7F412BE"/>
    <w:lvl w:ilvl="0" w:tplc="0809000F">
      <w:start w:val="1"/>
      <w:numFmt w:val="decimal"/>
      <w:lvlText w:val="%1."/>
      <w:lvlJc w:val="left"/>
      <w:pPr>
        <w:ind w:left="775" w:hanging="360"/>
      </w:p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40A"/>
    <w:rsid w:val="000155BA"/>
    <w:rsid w:val="00127671"/>
    <w:rsid w:val="00170807"/>
    <w:rsid w:val="00180816"/>
    <w:rsid w:val="001E43C9"/>
    <w:rsid w:val="00290112"/>
    <w:rsid w:val="00425CBC"/>
    <w:rsid w:val="00526185"/>
    <w:rsid w:val="00526CDA"/>
    <w:rsid w:val="005E70E4"/>
    <w:rsid w:val="005F2D32"/>
    <w:rsid w:val="00612AC4"/>
    <w:rsid w:val="00616AA4"/>
    <w:rsid w:val="0069776F"/>
    <w:rsid w:val="006C5D6F"/>
    <w:rsid w:val="006E7D9E"/>
    <w:rsid w:val="007F547C"/>
    <w:rsid w:val="0080591B"/>
    <w:rsid w:val="00812ED9"/>
    <w:rsid w:val="00827893"/>
    <w:rsid w:val="008728F1"/>
    <w:rsid w:val="008B73D1"/>
    <w:rsid w:val="009348D2"/>
    <w:rsid w:val="009E04F1"/>
    <w:rsid w:val="009E2522"/>
    <w:rsid w:val="009F0EB6"/>
    <w:rsid w:val="00A05C36"/>
    <w:rsid w:val="00A4722E"/>
    <w:rsid w:val="00A669FE"/>
    <w:rsid w:val="00AC228F"/>
    <w:rsid w:val="00AF43CC"/>
    <w:rsid w:val="00B2633B"/>
    <w:rsid w:val="00B363DC"/>
    <w:rsid w:val="00B85D63"/>
    <w:rsid w:val="00BB0986"/>
    <w:rsid w:val="00BE740A"/>
    <w:rsid w:val="00BE7F0D"/>
    <w:rsid w:val="00C67CED"/>
    <w:rsid w:val="00CE43E4"/>
    <w:rsid w:val="00D95679"/>
    <w:rsid w:val="00DB1772"/>
    <w:rsid w:val="00E908D7"/>
    <w:rsid w:val="00EF063D"/>
    <w:rsid w:val="00F4255B"/>
    <w:rsid w:val="00F60B1E"/>
    <w:rsid w:val="00F949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91346FB"/>
  <w14:defaultImageDpi w14:val="300"/>
  <w15:docId w15:val="{1803AC72-40CB-4CE9-B8BB-F90FAED3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armonia Sans Std" w:eastAsiaTheme="minorEastAsia" w:hAnsi="Harmonia Sans Std" w:cstheme="minorBidi"/>
        <w:sz w:val="22"/>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40A"/>
  </w:style>
  <w:style w:type="paragraph" w:styleId="Heading1">
    <w:name w:val="heading 1"/>
    <w:basedOn w:val="Normal"/>
    <w:next w:val="Normal"/>
    <w:link w:val="Heading1Char"/>
    <w:uiPriority w:val="9"/>
    <w:qFormat/>
    <w:rsid w:val="0080591B"/>
    <w:pPr>
      <w:keepNext/>
      <w:outlineLvl w:val="0"/>
    </w:pPr>
    <w:rPr>
      <w:b/>
      <w:color w:val="FF7F30" w:themeColor="accent1"/>
      <w:sz w:val="36"/>
    </w:rPr>
  </w:style>
  <w:style w:type="paragraph" w:styleId="Heading2">
    <w:name w:val="heading 2"/>
    <w:basedOn w:val="Normal"/>
    <w:next w:val="Normal"/>
    <w:link w:val="Heading2Char"/>
    <w:uiPriority w:val="9"/>
    <w:unhideWhenUsed/>
    <w:qFormat/>
    <w:rsid w:val="0080591B"/>
    <w:pPr>
      <w:keepNext/>
      <w:outlineLvl w:val="1"/>
    </w:pPr>
    <w:rPr>
      <w:b/>
      <w:color w:val="FF7F30" w:themeColor="accent1"/>
      <w:sz w:val="24"/>
    </w:rPr>
  </w:style>
  <w:style w:type="paragraph" w:styleId="Heading3">
    <w:name w:val="heading 3"/>
    <w:basedOn w:val="Normal"/>
    <w:next w:val="Normal"/>
    <w:link w:val="Heading3Char"/>
    <w:uiPriority w:val="9"/>
    <w:unhideWhenUsed/>
    <w:qFormat/>
    <w:rsid w:val="0080591B"/>
    <w:pPr>
      <w:keepNext/>
      <w:outlineLvl w:val="2"/>
    </w:pPr>
    <w:rPr>
      <w:b/>
      <w:color w:val="532B3A" w:themeColor="text2"/>
    </w:rPr>
  </w:style>
  <w:style w:type="paragraph" w:styleId="Heading4">
    <w:name w:val="heading 4"/>
    <w:basedOn w:val="Normal"/>
    <w:next w:val="Normal"/>
    <w:link w:val="Heading4Char"/>
    <w:uiPriority w:val="9"/>
    <w:unhideWhenUsed/>
    <w:rsid w:val="00AF43CC"/>
    <w:pPr>
      <w:keepNext/>
      <w:keepLines/>
      <w:spacing w:before="40"/>
      <w:outlineLvl w:val="3"/>
    </w:pPr>
    <w:rPr>
      <w:rFonts w:eastAsiaTheme="majorEastAsia" w:cstheme="majorBidi"/>
      <w:i/>
      <w:iCs/>
      <w:color w:val="532B3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0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70E4"/>
    <w:rPr>
      <w:rFonts w:ascii="Lucida Grande" w:hAnsi="Lucida Grande" w:cs="Lucida Grande"/>
      <w:sz w:val="18"/>
      <w:szCs w:val="18"/>
    </w:rPr>
  </w:style>
  <w:style w:type="paragraph" w:styleId="Header">
    <w:name w:val="header"/>
    <w:basedOn w:val="Normal"/>
    <w:link w:val="HeaderChar"/>
    <w:uiPriority w:val="99"/>
    <w:unhideWhenUsed/>
    <w:rsid w:val="00612AC4"/>
    <w:pPr>
      <w:tabs>
        <w:tab w:val="center" w:pos="4513"/>
        <w:tab w:val="right" w:pos="9026"/>
      </w:tabs>
    </w:pPr>
  </w:style>
  <w:style w:type="character" w:customStyle="1" w:styleId="HeaderChar">
    <w:name w:val="Header Char"/>
    <w:basedOn w:val="DefaultParagraphFont"/>
    <w:link w:val="Header"/>
    <w:uiPriority w:val="99"/>
    <w:rsid w:val="00612AC4"/>
  </w:style>
  <w:style w:type="paragraph" w:styleId="Footer">
    <w:name w:val="footer"/>
    <w:basedOn w:val="Normal"/>
    <w:link w:val="FooterChar"/>
    <w:uiPriority w:val="99"/>
    <w:unhideWhenUsed/>
    <w:rsid w:val="00612AC4"/>
    <w:pPr>
      <w:tabs>
        <w:tab w:val="center" w:pos="4513"/>
        <w:tab w:val="right" w:pos="9026"/>
      </w:tabs>
    </w:pPr>
  </w:style>
  <w:style w:type="character" w:customStyle="1" w:styleId="FooterChar">
    <w:name w:val="Footer Char"/>
    <w:basedOn w:val="DefaultParagraphFont"/>
    <w:link w:val="Footer"/>
    <w:uiPriority w:val="99"/>
    <w:rsid w:val="00612AC4"/>
  </w:style>
  <w:style w:type="character" w:customStyle="1" w:styleId="Heading1Char">
    <w:name w:val="Heading 1 Char"/>
    <w:basedOn w:val="DefaultParagraphFont"/>
    <w:link w:val="Heading1"/>
    <w:uiPriority w:val="9"/>
    <w:rsid w:val="0080591B"/>
    <w:rPr>
      <w:b/>
      <w:color w:val="FF7F30" w:themeColor="accent1"/>
      <w:sz w:val="36"/>
    </w:rPr>
  </w:style>
  <w:style w:type="character" w:customStyle="1" w:styleId="Heading2Char">
    <w:name w:val="Heading 2 Char"/>
    <w:basedOn w:val="DefaultParagraphFont"/>
    <w:link w:val="Heading2"/>
    <w:uiPriority w:val="9"/>
    <w:rsid w:val="0080591B"/>
    <w:rPr>
      <w:b/>
      <w:color w:val="FF7F30" w:themeColor="accent1"/>
      <w:sz w:val="24"/>
    </w:rPr>
  </w:style>
  <w:style w:type="character" w:customStyle="1" w:styleId="Heading3Char">
    <w:name w:val="Heading 3 Char"/>
    <w:basedOn w:val="DefaultParagraphFont"/>
    <w:link w:val="Heading3"/>
    <w:uiPriority w:val="9"/>
    <w:rsid w:val="0080591B"/>
    <w:rPr>
      <w:b/>
      <w:color w:val="532B3A" w:themeColor="text2"/>
    </w:rPr>
  </w:style>
  <w:style w:type="character" w:customStyle="1" w:styleId="Heading4Char">
    <w:name w:val="Heading 4 Char"/>
    <w:basedOn w:val="DefaultParagraphFont"/>
    <w:link w:val="Heading4"/>
    <w:uiPriority w:val="9"/>
    <w:rsid w:val="00AF43CC"/>
    <w:rPr>
      <w:rFonts w:eastAsiaTheme="majorEastAsia" w:cstheme="majorBidi"/>
      <w:i/>
      <w:iCs/>
      <w:color w:val="532B3A" w:themeColor="text2"/>
    </w:rPr>
  </w:style>
  <w:style w:type="paragraph" w:styleId="Title">
    <w:name w:val="Title"/>
    <w:basedOn w:val="Normal"/>
    <w:next w:val="Normal"/>
    <w:link w:val="TitleChar"/>
    <w:uiPriority w:val="10"/>
    <w:qFormat/>
    <w:rsid w:val="005F2D32"/>
    <w:pPr>
      <w:spacing w:after="1800"/>
      <w:contextualSpacing/>
    </w:pPr>
    <w:rPr>
      <w:rFonts w:asciiTheme="majorHAnsi" w:eastAsiaTheme="majorEastAsia" w:hAnsiTheme="majorHAnsi" w:cstheme="majorBidi"/>
      <w:b/>
      <w:color w:val="FF7F30" w:themeColor="accent1"/>
      <w:spacing w:val="-10"/>
      <w:kern w:val="28"/>
      <w:sz w:val="48"/>
      <w:szCs w:val="56"/>
    </w:rPr>
  </w:style>
  <w:style w:type="character" w:customStyle="1" w:styleId="TitleChar">
    <w:name w:val="Title Char"/>
    <w:basedOn w:val="DefaultParagraphFont"/>
    <w:link w:val="Title"/>
    <w:uiPriority w:val="10"/>
    <w:rsid w:val="005F2D32"/>
    <w:rPr>
      <w:rFonts w:asciiTheme="majorHAnsi" w:eastAsiaTheme="majorEastAsia" w:hAnsiTheme="majorHAnsi" w:cstheme="majorBidi"/>
      <w:b/>
      <w:color w:val="FF7F30" w:themeColor="accent1"/>
      <w:spacing w:val="-10"/>
      <w:kern w:val="28"/>
      <w:sz w:val="48"/>
      <w:szCs w:val="56"/>
    </w:rPr>
  </w:style>
  <w:style w:type="table" w:styleId="TableGrid">
    <w:name w:val="Table Grid"/>
    <w:basedOn w:val="TableNormal"/>
    <w:uiPriority w:val="39"/>
    <w:rsid w:val="000155BA"/>
    <w:rPr>
      <w:rFonts w:eastAsiaTheme="minorHAns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55BA"/>
    <w:pPr>
      <w:ind w:left="720"/>
      <w:contextualSpacing/>
    </w:pPr>
  </w:style>
  <w:style w:type="character" w:styleId="Hyperlink">
    <w:name w:val="Hyperlink"/>
    <w:basedOn w:val="DefaultParagraphFont"/>
    <w:uiPriority w:val="99"/>
    <w:unhideWhenUsed/>
    <w:rsid w:val="00BE740A"/>
    <w:rPr>
      <w:color w:val="425C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1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lo@wearedart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aredarts.org.uk/privacy-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y\OneDrive%20-%20darts%20(Doncaster%20Community%20Arts)\Documents\Custom%20Office%20Documents\darts%20Report.dotx" TargetMode="External"/></Relationships>
</file>

<file path=word/theme/theme1.xml><?xml version="1.0" encoding="utf-8"?>
<a:theme xmlns:a="http://schemas.openxmlformats.org/drawingml/2006/main" name="darts Brand">
  <a:themeElements>
    <a:clrScheme name="darts Brand">
      <a:dk1>
        <a:sysClr val="windowText" lastClr="000000"/>
      </a:dk1>
      <a:lt1>
        <a:sysClr val="window" lastClr="FFFFFF"/>
      </a:lt1>
      <a:dk2>
        <a:srgbClr val="532B3A"/>
      </a:dk2>
      <a:lt2>
        <a:srgbClr val="FFB1B8"/>
      </a:lt2>
      <a:accent1>
        <a:srgbClr val="FF7F30"/>
      </a:accent1>
      <a:accent2>
        <a:srgbClr val="F9F2EC"/>
      </a:accent2>
      <a:accent3>
        <a:srgbClr val="57B6B2"/>
      </a:accent3>
      <a:accent4>
        <a:srgbClr val="425CC7"/>
      </a:accent4>
      <a:accent5>
        <a:srgbClr val="025157"/>
      </a:accent5>
      <a:accent6>
        <a:srgbClr val="FFFFFF"/>
      </a:accent6>
      <a:hlink>
        <a:srgbClr val="425CC7"/>
      </a:hlink>
      <a:folHlink>
        <a:srgbClr val="57B6B2"/>
      </a:folHlink>
    </a:clrScheme>
    <a:fontScheme name="Brand">
      <a:majorFont>
        <a:latin typeface="Harmonia Sans Std"/>
        <a:ea typeface=""/>
        <a:cs typeface=""/>
      </a:majorFont>
      <a:minorFont>
        <a:latin typeface="Harmonia Sans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37de45-97ef-4236-bfcd-54bea9af1a4c" xsi:nil="true"/>
    <lcf76f155ced4ddcb4097134ff3c332f xmlns="eda95c00-0e74-4d58-bc57-f45999a649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18E8903A448E47A1E3503E246D8C85" ma:contentTypeVersion="13" ma:contentTypeDescription="Create a new document." ma:contentTypeScope="" ma:versionID="7b7028e3e4225d61c508552f80a5a143">
  <xsd:schema xmlns:xsd="http://www.w3.org/2001/XMLSchema" xmlns:xs="http://www.w3.org/2001/XMLSchema" xmlns:p="http://schemas.microsoft.com/office/2006/metadata/properties" xmlns:ns2="eda95c00-0e74-4d58-bc57-f45999a6492d" xmlns:ns3="1337de45-97ef-4236-bfcd-54bea9af1a4c" targetNamespace="http://schemas.microsoft.com/office/2006/metadata/properties" ma:root="true" ma:fieldsID="b84d19aca1529e51ed4b2a59be90781e" ns2:_="" ns3:_="">
    <xsd:import namespace="eda95c00-0e74-4d58-bc57-f45999a6492d"/>
    <xsd:import namespace="1337de45-97ef-4236-bfcd-54bea9af1a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95c00-0e74-4d58-bc57-f45999a64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90522f-4b79-4d17-9e46-b2a5173d26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37de45-97ef-4236-bfcd-54bea9af1a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12d8224-969c-46fb-934b-2120df38f6d5}" ma:internalName="TaxCatchAll" ma:showField="CatchAllData" ma:web="1337de45-97ef-4236-bfcd-54bea9af1a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46685-B90D-4070-A4A1-09F196AB7CC5}">
  <ds:schemaRefs>
    <ds:schemaRef ds:uri="http://purl.org/dc/terms/"/>
    <ds:schemaRef ds:uri="eda95c00-0e74-4d58-bc57-f45999a6492d"/>
    <ds:schemaRef ds:uri="http://schemas.microsoft.com/office/2006/documentManagement/types"/>
    <ds:schemaRef ds:uri="http://schemas.microsoft.com/office/2006/metadata/properties"/>
    <ds:schemaRef ds:uri="1337de45-97ef-4236-bfcd-54bea9af1a4c"/>
    <ds:schemaRef ds:uri="http://www.w3.org/XML/1998/namespace"/>
    <ds:schemaRef ds:uri="http://purl.org/dc/dcmitype/"/>
    <ds:schemaRef ds:uri="http://schemas.openxmlformats.org/package/2006/metadata/core-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D7A24675-98E9-4226-91BC-B678742C2E76}">
  <ds:schemaRefs>
    <ds:schemaRef ds:uri="http://schemas.microsoft.com/sharepoint/v3/contenttype/forms"/>
  </ds:schemaRefs>
</ds:datastoreItem>
</file>

<file path=customXml/itemProps3.xml><?xml version="1.0" encoding="utf-8"?>
<ds:datastoreItem xmlns:ds="http://schemas.openxmlformats.org/officeDocument/2006/customXml" ds:itemID="{679A8964-EBEB-4242-A51C-C78660072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95c00-0e74-4d58-bc57-f45999a6492d"/>
    <ds:schemaRef ds:uri="1337de45-97ef-4236-bfcd-54bea9af1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5BB93-D873-4D2D-9B59-B174AAD2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darts Report</Template>
  <TotalTime>0</TotalTime>
  <Pages>4</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Sophy</dc:creator>
  <cp:keywords/>
  <dc:description/>
  <cp:lastModifiedBy>Sophy Sylvester</cp:lastModifiedBy>
  <cp:revision>2</cp:revision>
  <cp:lastPrinted>2020-08-05T14:41:00Z</cp:lastPrinted>
  <dcterms:created xsi:type="dcterms:W3CDTF">2022-09-14T11:26:00Z</dcterms:created>
  <dcterms:modified xsi:type="dcterms:W3CDTF">2022-09-14T11:26:00Z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0x0101000A18E8903A448E47A1E3503E246D8C85</vt:lpwstr>
  </property>
</Properties>
</file>